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040" w:rsidRDefault="00EE7059">
      <w:r w:rsidRPr="00021040">
        <w:rPr>
          <w:lang w:eastAsia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11430</wp:posOffset>
            </wp:positionH>
            <wp:positionV relativeFrom="page">
              <wp:posOffset>91</wp:posOffset>
            </wp:positionV>
            <wp:extent cx="7760970" cy="10043795"/>
            <wp:effectExtent l="0" t="0" r="0" b="0"/>
            <wp:wrapNone/>
            <wp:docPr id="1" name="Picture 1" descr="C:\Users\Nedim\Desktop\Dnevnik_radna verzija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dim\Desktop\Dnevnik_radna verzija_Page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E566CF" w:rsidRDefault="00E566CF"/>
    <w:tbl>
      <w:tblPr>
        <w:tblStyle w:val="TableGrid"/>
        <w:tblpPr w:leftFromText="180" w:rightFromText="180" w:vertAnchor="text" w:horzAnchor="margin" w:tblpXSpec="center" w:tblpY="3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</w:tblGrid>
      <w:tr w:rsidR="00EE7059" w:rsidRPr="00EE7059" w:rsidTr="00515F18">
        <w:trPr>
          <w:trHeight w:val="983"/>
        </w:trPr>
        <w:tc>
          <w:tcPr>
            <w:tcW w:w="5376" w:type="dxa"/>
            <w:vAlign w:val="center"/>
          </w:tcPr>
          <w:tbl>
            <w:tblPr>
              <w:tblStyle w:val="TableGrid"/>
              <w:tblpPr w:leftFromText="187" w:rightFromText="187" w:vertAnchor="page" w:horzAnchor="margin" w:tblpXSpec="center" w:tblpY="49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15" w:type="dxa"/>
                <w:right w:w="115" w:type="dxa"/>
              </w:tblCellMar>
              <w:tblLook w:val="04A0"/>
            </w:tblPr>
            <w:tblGrid>
              <w:gridCol w:w="5160"/>
            </w:tblGrid>
            <w:sdt>
              <w:sdtPr>
                <w:rPr>
                  <w:sz w:val="36"/>
                </w:rPr>
                <w:alias w:val="IME"/>
                <w:tag w:val="IME"/>
                <w:id w:val="-1932573287"/>
                <w:placeholder>
                  <w:docPart w:val="4F28693EE61B0442A92EA3D420A1CA7C"/>
                </w:placeholder>
                <w:showingPlcHdr/>
              </w:sdtPr>
              <w:sdtContent>
                <w:tr w:rsidR="00CC5F95" w:rsidRPr="00EE7059" w:rsidTr="00A45854">
                  <w:trPr>
                    <w:cantSplit/>
                    <w:trHeight w:hRule="exact" w:val="979"/>
                  </w:trPr>
                  <w:tc>
                    <w:tcPr>
                      <w:tcW w:w="5160" w:type="dxa"/>
                      <w:vAlign w:val="center"/>
                    </w:tcPr>
                    <w:p w:rsidR="00CC5F95" w:rsidRPr="00EE7059" w:rsidRDefault="00CC5F95" w:rsidP="00CC5F95">
                      <w:pPr>
                        <w:jc w:val="center"/>
                        <w:rPr>
                          <w:sz w:val="36"/>
                        </w:rPr>
                      </w:pPr>
                      <w:r w:rsidRPr="006F2867">
                        <w:rPr>
                          <w:rStyle w:val="PlaceholderText"/>
                          <w:sz w:val="36"/>
                          <w:szCs w:val="36"/>
                        </w:rPr>
                        <w:t>Click or tap here to enter text.</w:t>
                      </w:r>
                    </w:p>
                  </w:tc>
                </w:tr>
              </w:sdtContent>
            </w:sdt>
          </w:tbl>
          <w:p w:rsidR="00EE7059" w:rsidRPr="00EE7059" w:rsidRDefault="00EE7059" w:rsidP="00515F18">
            <w:pPr>
              <w:jc w:val="center"/>
              <w:rPr>
                <w:sz w:val="36"/>
              </w:rPr>
            </w:pPr>
          </w:p>
        </w:tc>
      </w:tr>
    </w:tbl>
    <w:p w:rsidR="00021040" w:rsidRDefault="00021040"/>
    <w:tbl>
      <w:tblPr>
        <w:tblStyle w:val="TableGrid"/>
        <w:tblW w:w="0" w:type="auto"/>
        <w:tblInd w:w="2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951"/>
      </w:tblGrid>
      <w:sdt>
        <w:sdtPr>
          <w:rPr>
            <w:color w:val="808080"/>
            <w:sz w:val="36"/>
            <w:szCs w:val="36"/>
          </w:rPr>
          <w:alias w:val="PREZIME"/>
          <w:tag w:val="PREZIME"/>
          <w:id w:val="210855609"/>
          <w:placeholder>
            <w:docPart w:val="E69B2E3B93582742B2B477ACDC3BE5F6"/>
          </w:placeholder>
        </w:sdtPr>
        <w:sdtContent>
          <w:tr w:rsidR="00EE7059" w:rsidRPr="00E60790" w:rsidTr="00CC5F95">
            <w:trPr>
              <w:cantSplit/>
              <w:trHeight w:hRule="exact" w:val="1051"/>
            </w:trPr>
            <w:tc>
              <w:tcPr>
                <w:tcW w:w="4951" w:type="dxa"/>
                <w:vAlign w:val="center"/>
              </w:tcPr>
              <w:p w:rsidR="00EE7059" w:rsidRPr="00E60790" w:rsidRDefault="00EE7059" w:rsidP="0090135C">
                <w:pPr>
                  <w:jc w:val="center"/>
                  <w:rPr>
                    <w:sz w:val="36"/>
                    <w:szCs w:val="36"/>
                  </w:rPr>
                </w:pPr>
              </w:p>
            </w:tc>
          </w:tr>
        </w:sdtContent>
      </w:sdt>
    </w:tbl>
    <w:p w:rsidR="00021040" w:rsidRDefault="00021040"/>
    <w:p w:rsidR="00021040" w:rsidRDefault="00021040"/>
    <w:p w:rsidR="00021040" w:rsidRDefault="00021040"/>
    <w:p w:rsidR="00021040" w:rsidRDefault="006B4834">
      <w:r w:rsidRPr="00021040">
        <w:rPr>
          <w:lang w:eastAsia="bs-Latn-B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-887821</wp:posOffset>
            </wp:positionV>
            <wp:extent cx="7772400" cy="10058400"/>
            <wp:effectExtent l="0" t="0" r="0" b="0"/>
            <wp:wrapNone/>
            <wp:docPr id="2" name="Picture 2" descr="C:\Users\Nedim\Desktop\Dnevnik_radna verzija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dim\Desktop\Dnevnik_radna verzija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6B4834">
      <w:r w:rsidRPr="00021040">
        <w:rPr>
          <w:lang w:eastAsia="bs-Latn-B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-913039</wp:posOffset>
            </wp:positionV>
            <wp:extent cx="7761514" cy="10044313"/>
            <wp:effectExtent l="0" t="0" r="0" b="0"/>
            <wp:wrapNone/>
            <wp:docPr id="3" name="Picture 3" descr="C:\Users\Nedim\Desktop\Dnevnik_radna verzija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dim\Desktop\Dnevnik_radna verzija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514" cy="100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6B4834">
      <w:r w:rsidRPr="00021040">
        <w:rPr>
          <w:lang w:eastAsia="bs-Latn-B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783195" cy="10036175"/>
            <wp:effectExtent l="0" t="0" r="8255" b="3175"/>
            <wp:wrapNone/>
            <wp:docPr id="4" name="Picture 4" descr="C:\Users\Nedim\Desktop\Dnevnik_radna verzija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dim\Desktop\Dnevnik_radna verzija_Page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0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tbl>
      <w:tblPr>
        <w:tblStyle w:val="TableGrid"/>
        <w:tblpPr w:leftFromText="187" w:rightFromText="187" w:vertAnchor="page" w:horzAnchor="margin" w:tblpXSpec="center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693"/>
      </w:tblGrid>
      <w:tr w:rsidR="006B4834" w:rsidRPr="00EE7059" w:rsidTr="00CC5F95">
        <w:trPr>
          <w:cantSplit/>
          <w:trHeight w:hRule="exact" w:val="1022"/>
        </w:trPr>
        <w:sdt>
          <w:sdtPr>
            <w:rPr>
              <w:sz w:val="36"/>
            </w:rPr>
            <w:alias w:val="Moj dnevnik se zove"/>
            <w:tag w:val="Moj dnevnik se zove"/>
            <w:id w:val="-1774156970"/>
            <w:placeholder>
              <w:docPart w:val="F6DD8A5262746047A62363E2900DD792"/>
            </w:placeholder>
            <w:showingPlcHdr/>
          </w:sdtPr>
          <w:sdtContent>
            <w:bookmarkStart w:id="0" w:name="_GoBack" w:displacedByCustomXml="prev"/>
            <w:tc>
              <w:tcPr>
                <w:tcW w:w="4693" w:type="dxa"/>
                <w:vAlign w:val="center"/>
              </w:tcPr>
              <w:p w:rsidR="006B4834" w:rsidRPr="00EE7059" w:rsidRDefault="006B4834" w:rsidP="00CC5F95">
                <w:pPr>
                  <w:jc w:val="center"/>
                  <w:rPr>
                    <w:sz w:val="36"/>
                  </w:rPr>
                </w:pPr>
                <w:r w:rsidRPr="00EE7059">
                  <w:rPr>
                    <w:rStyle w:val="PlaceholderText"/>
                    <w:sz w:val="36"/>
                  </w:rPr>
                  <w:t>Click or tap here to enter text.</w:t>
                </w:r>
              </w:p>
            </w:tc>
          </w:sdtContent>
          <w:bookmarkEnd w:id="0" w:displacedByCustomXml="next"/>
        </w:sdt>
      </w:tr>
    </w:tbl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tbl>
      <w:tblPr>
        <w:tblStyle w:val="TableGrid"/>
        <w:tblpPr w:leftFromText="187" w:rightFromText="187" w:vertAnchor="page" w:horzAnchor="margin" w:tblpY="692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247"/>
      </w:tblGrid>
      <w:tr w:rsidR="00EE7059" w:rsidTr="00CC5F95">
        <w:trPr>
          <w:cantSplit/>
          <w:trHeight w:hRule="exact" w:val="6797"/>
        </w:trPr>
        <w:sdt>
          <w:sdtPr>
            <w:rPr>
              <w:color w:val="808080"/>
              <w:sz w:val="24"/>
              <w:szCs w:val="24"/>
            </w:rPr>
            <w:id w:val="8877281"/>
            <w:placeholder>
              <w:docPart w:val="C0DEC425385A01438454AC60CF6A81A4"/>
            </w:placeholder>
            <w:showingPlcHdr/>
            <w:text/>
          </w:sdtPr>
          <w:sdtContent>
            <w:tc>
              <w:tcPr>
                <w:tcW w:w="9247" w:type="dxa"/>
              </w:tcPr>
              <w:p w:rsidR="00EE7059" w:rsidRPr="006F2867" w:rsidRDefault="0097707C" w:rsidP="00CC5F95">
                <w:pPr>
                  <w:rPr>
                    <w:sz w:val="24"/>
                    <w:szCs w:val="24"/>
                  </w:rPr>
                </w:pPr>
                <w:r w:rsidRPr="002804E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6B4834">
      <w:r w:rsidRPr="00021040">
        <w:rPr>
          <w:lang w:eastAsia="bs-Latn-B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10795</wp:posOffset>
            </wp:positionH>
            <wp:positionV relativeFrom="paragraph">
              <wp:posOffset>-919480</wp:posOffset>
            </wp:positionV>
            <wp:extent cx="7772400" cy="10058400"/>
            <wp:effectExtent l="0" t="0" r="0" b="0"/>
            <wp:wrapNone/>
            <wp:docPr id="5" name="Picture 5" descr="C:\Users\Nedim\Desktop\Dnevnik_radna verzija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dim\Desktop\Dnevnik_radna verzija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675D2D" w:rsidRDefault="00675D2D"/>
    <w:p w:rsidR="00021040" w:rsidRDefault="00021040"/>
    <w:p w:rsidR="00021040" w:rsidRDefault="00021040"/>
    <w:p w:rsidR="00021040" w:rsidRDefault="00021040"/>
    <w:p w:rsidR="00021040" w:rsidRDefault="00021040"/>
    <w:tbl>
      <w:tblPr>
        <w:tblStyle w:val="TableGrid"/>
        <w:tblpPr w:leftFromText="180" w:rightFromText="180" w:vertAnchor="text" w:horzAnchor="page" w:tblpX="53" w:tblpY="3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0"/>
      </w:tblGrid>
      <w:tr w:rsidR="00675D2D" w:rsidTr="00675D2D">
        <w:trPr>
          <w:trHeight w:val="888"/>
        </w:trPr>
        <w:sdt>
          <w:sdtPr>
            <w:id w:val="-1533255271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897"/>
        </w:trPr>
        <w:sdt>
          <w:sdtPr>
            <w:id w:val="-2040426183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978"/>
        </w:trPr>
        <w:sdt>
          <w:sdtPr>
            <w:id w:val="-1965874199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978"/>
        </w:trPr>
        <w:sdt>
          <w:sdtPr>
            <w:id w:val="-31271091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879"/>
        </w:trPr>
        <w:sdt>
          <w:sdtPr>
            <w:id w:val="-64654056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1266"/>
        </w:trPr>
        <w:sdt>
          <w:sdtPr>
            <w:id w:val="2092492867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879"/>
        </w:trPr>
        <w:sdt>
          <w:sdtPr>
            <w:id w:val="-869137096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1136"/>
        </w:trPr>
        <w:sdt>
          <w:sdtPr>
            <w:id w:val="-1877688748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1635"/>
        </w:trPr>
        <w:sdt>
          <w:sdtPr>
            <w:id w:val="-99263882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1248"/>
        </w:trPr>
        <w:sdt>
          <w:sdtPr>
            <w:id w:val="-1129786893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5D2D" w:rsidTr="00675D2D">
        <w:trPr>
          <w:trHeight w:val="1136"/>
        </w:trPr>
        <w:sdt>
          <w:sdtPr>
            <w:id w:val="-1114441189"/>
          </w:sdtPr>
          <w:sdtContent>
            <w:tc>
              <w:tcPr>
                <w:tcW w:w="890" w:type="dxa"/>
                <w:vAlign w:val="center"/>
              </w:tcPr>
              <w:p w:rsidR="00675D2D" w:rsidRDefault="00675D2D" w:rsidP="00675D2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21040" w:rsidRDefault="00675D2D">
      <w:r w:rsidRPr="00021040">
        <w:rPr>
          <w:lang w:eastAsia="bs-Latn-B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10795</wp:posOffset>
            </wp:positionH>
            <wp:positionV relativeFrom="page">
              <wp:posOffset>7529</wp:posOffset>
            </wp:positionV>
            <wp:extent cx="7750175" cy="10029825"/>
            <wp:effectExtent l="0" t="0" r="3175" b="9525"/>
            <wp:wrapNone/>
            <wp:docPr id="6" name="Picture 6" descr="C:\Users\Nedim\Desktop\Dnevnik_radna verzija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dim\Desktop\Dnevnik_radna verzija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tbl>
      <w:tblPr>
        <w:tblStyle w:val="TableGrid"/>
        <w:tblpPr w:leftFromText="180" w:rightFromText="180" w:horzAnchor="page" w:tblpX="104" w:tblpY="18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9"/>
      </w:tblGrid>
      <w:tr w:rsidR="00335AFD" w:rsidTr="00675D2D">
        <w:trPr>
          <w:trHeight w:val="1253"/>
        </w:trPr>
        <w:sdt>
          <w:sdtPr>
            <w:id w:val="-2138017097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1244"/>
        </w:trPr>
        <w:sdt>
          <w:sdtPr>
            <w:id w:val="36250063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1253"/>
        </w:trPr>
        <w:sdt>
          <w:sdtPr>
            <w:id w:val="-159771245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611"/>
        </w:trPr>
        <w:sdt>
          <w:sdtPr>
            <w:id w:val="900801793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893"/>
        </w:trPr>
        <w:sdt>
          <w:sdtPr>
            <w:id w:val="1436251046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803"/>
        </w:trPr>
        <w:sdt>
          <w:sdtPr>
            <w:id w:val="-28102611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1109"/>
        </w:trPr>
        <w:sdt>
          <w:sdtPr>
            <w:id w:val="1899320027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AFD" w:rsidTr="00675D2D">
        <w:trPr>
          <w:trHeight w:val="1487"/>
        </w:trPr>
        <w:sdt>
          <w:sdtPr>
            <w:id w:val="-293057771"/>
          </w:sdtPr>
          <w:sdtContent>
            <w:tc>
              <w:tcPr>
                <w:tcW w:w="769" w:type="dxa"/>
                <w:vAlign w:val="center"/>
              </w:tcPr>
              <w:p w:rsidR="00335AFD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77BF2" w:rsidTr="00675D2D">
        <w:trPr>
          <w:trHeight w:val="1073"/>
        </w:trPr>
        <w:sdt>
          <w:sdtPr>
            <w:id w:val="-975678843"/>
          </w:sdtPr>
          <w:sdtContent>
            <w:tc>
              <w:tcPr>
                <w:tcW w:w="769" w:type="dxa"/>
                <w:vAlign w:val="center"/>
              </w:tcPr>
              <w:p w:rsidR="00977BF2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77BF2" w:rsidTr="00675D2D">
        <w:trPr>
          <w:trHeight w:val="1083"/>
        </w:trPr>
        <w:sdt>
          <w:sdtPr>
            <w:id w:val="-42056514"/>
          </w:sdtPr>
          <w:sdtContent>
            <w:tc>
              <w:tcPr>
                <w:tcW w:w="769" w:type="dxa"/>
                <w:vAlign w:val="center"/>
              </w:tcPr>
              <w:p w:rsidR="00977BF2" w:rsidRDefault="00977BF2" w:rsidP="00977BF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21040" w:rsidRDefault="00675D2D">
      <w:r w:rsidRPr="00021040">
        <w:rPr>
          <w:lang w:eastAsia="bs-Latn-B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7755255" cy="10036175"/>
            <wp:effectExtent l="0" t="0" r="0" b="3175"/>
            <wp:wrapNone/>
            <wp:docPr id="7" name="Picture 7" descr="C:\Users\Nedim\Desktop\Dnevnik_radna verzija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dim\Desktop\Dnevnik_radna verzija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100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021040"/>
    <w:p w:rsidR="00021040" w:rsidRDefault="009B4D58">
      <w:r w:rsidRPr="00FF4DCC">
        <w:rPr>
          <w:lang w:eastAsia="bs-Latn-B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-726</wp:posOffset>
            </wp:positionV>
            <wp:extent cx="7763510" cy="10046970"/>
            <wp:effectExtent l="0" t="0" r="8890" b="0"/>
            <wp:wrapNone/>
            <wp:docPr id="8" name="Picture 8" descr="C:\Users\Nedim\Desktop\Dnevnik_radna verzija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dim\Desktop\Dnevnik_radna verzija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040" w:rsidRDefault="00021040"/>
    <w:tbl>
      <w:tblPr>
        <w:tblStyle w:val="TableGrid"/>
        <w:tblpPr w:leftFromText="180" w:rightFromText="180" w:vertAnchor="text" w:horzAnchor="page" w:tblpX="1" w:tblpY="3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"/>
      </w:tblGrid>
      <w:tr w:rsidR="009B4D58" w:rsidTr="009B4D58">
        <w:trPr>
          <w:trHeight w:val="1248"/>
        </w:trPr>
        <w:sdt>
          <w:sdtPr>
            <w:id w:val="-69652855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1527"/>
        </w:trPr>
        <w:sdt>
          <w:sdtPr>
            <w:id w:val="-1628000883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978"/>
        </w:trPr>
        <w:sdt>
          <w:sdtPr>
            <w:id w:val="1729804547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879"/>
        </w:trPr>
        <w:sdt>
          <w:sdtPr>
            <w:id w:val="-37666364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888"/>
        </w:trPr>
        <w:sdt>
          <w:sdtPr>
            <w:id w:val="1313294977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717"/>
        </w:trPr>
        <w:sdt>
          <w:sdtPr>
            <w:id w:val="-1710021104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1097"/>
        </w:trPr>
        <w:sdt>
          <w:sdtPr>
            <w:id w:val="1947189241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1029"/>
        </w:trPr>
        <w:sdt>
          <w:sdtPr>
            <w:id w:val="323175080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4D58" w:rsidTr="009B4D58">
        <w:trPr>
          <w:trHeight w:val="1029"/>
        </w:trPr>
        <w:sdt>
          <w:sdtPr>
            <w:id w:val="2061437752"/>
          </w:sdtPr>
          <w:sdtContent>
            <w:tc>
              <w:tcPr>
                <w:tcW w:w="856" w:type="dxa"/>
                <w:vAlign w:val="center"/>
              </w:tcPr>
              <w:p w:rsidR="009B4D58" w:rsidRDefault="009B4D58" w:rsidP="009B4D58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21040" w:rsidRDefault="00021040"/>
    <w:p w:rsidR="00021040" w:rsidRDefault="00021040"/>
    <w:p w:rsidR="00021040" w:rsidRDefault="00021040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p w:rsidR="00FF4DCC" w:rsidRDefault="00FF4DCC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CA2A80" w:rsidTr="00CC5F95">
        <w:trPr>
          <w:cantSplit/>
          <w:trHeight w:hRule="exact" w:val="547"/>
        </w:trPr>
        <w:sdt>
          <w:sdtPr>
            <w:id w:val="300199167"/>
            <w:placeholder>
              <w:docPart w:val="274E26CAA54FCF47B087CD85289032D2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CA2A80" w:rsidRDefault="00CA2A80" w:rsidP="00AC629E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CA2A80">
      <w:r w:rsidRPr="00A5302E">
        <w:rPr>
          <w:lang w:eastAsia="bs-Latn-B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" name="Picture 9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515F18" w:rsidTr="00B21677">
        <w:trPr>
          <w:trHeight w:val="487"/>
        </w:trPr>
        <w:sdt>
          <w:sdtPr>
            <w:id w:val="-109590629"/>
          </w:sdtPr>
          <w:sdtContent>
            <w:tc>
              <w:tcPr>
                <w:tcW w:w="630" w:type="dxa"/>
                <w:vAlign w:val="center"/>
              </w:tcPr>
              <w:p w:rsidR="00515F18" w:rsidRDefault="00B21677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-1113127006"/>
          </w:sdtPr>
          <w:sdtContent>
            <w:tc>
              <w:tcPr>
                <w:tcW w:w="450" w:type="dxa"/>
                <w:vAlign w:val="center"/>
              </w:tcPr>
              <w:p w:rsidR="00515F18" w:rsidRDefault="00B21677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1490978950"/>
          </w:sdtPr>
          <w:sdtContent>
            <w:tc>
              <w:tcPr>
                <w:tcW w:w="450" w:type="dxa"/>
                <w:vAlign w:val="center"/>
              </w:tcPr>
              <w:p w:rsidR="00515F18" w:rsidRDefault="00B21677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714468272"/>
          </w:sdtPr>
          <w:sdtContent>
            <w:tc>
              <w:tcPr>
                <w:tcW w:w="450" w:type="dxa"/>
                <w:vAlign w:val="center"/>
              </w:tcPr>
              <w:p w:rsidR="00515F18" w:rsidRDefault="00B21677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478970074"/>
          </w:sdtPr>
          <w:sdtContent>
            <w:tc>
              <w:tcPr>
                <w:tcW w:w="450" w:type="dxa"/>
                <w:vAlign w:val="center"/>
              </w:tcPr>
              <w:p w:rsidR="00515F18" w:rsidRDefault="00515F18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1923669609"/>
          </w:sdtPr>
          <w:sdtContent>
            <w:tc>
              <w:tcPr>
                <w:tcW w:w="450" w:type="dxa"/>
                <w:vAlign w:val="center"/>
              </w:tcPr>
              <w:p w:rsidR="00515F18" w:rsidRDefault="00515F18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-1090157140"/>
          </w:sdtPr>
          <w:sdtContent>
            <w:tc>
              <w:tcPr>
                <w:tcW w:w="540" w:type="dxa"/>
                <w:vAlign w:val="center"/>
              </w:tcPr>
              <w:p w:rsidR="00515F18" w:rsidRDefault="00515F18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754404152"/>
          </w:sdtPr>
          <w:sdtContent>
            <w:tc>
              <w:tcPr>
                <w:tcW w:w="450" w:type="dxa"/>
                <w:vAlign w:val="center"/>
              </w:tcPr>
              <w:p w:rsidR="00515F18" w:rsidRDefault="00515F18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515F18" w:rsidRDefault="00515F18" w:rsidP="00B21677">
            <w:pPr>
              <w:jc w:val="center"/>
            </w:pPr>
          </w:p>
        </w:tc>
        <w:sdt>
          <w:sdtPr>
            <w:id w:val="-781195005"/>
          </w:sdtPr>
          <w:sdtContent>
            <w:tc>
              <w:tcPr>
                <w:tcW w:w="450" w:type="dxa"/>
                <w:vAlign w:val="center"/>
              </w:tcPr>
              <w:p w:rsidR="00515F18" w:rsidRDefault="00515F18" w:rsidP="00B2167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515F18" w:rsidRDefault="00515F18" w:rsidP="00B21677">
            <w:pPr>
              <w:jc w:val="center"/>
            </w:pPr>
          </w:p>
        </w:tc>
      </w:tr>
    </w:tbl>
    <w:p w:rsidR="00FF4DCC" w:rsidRDefault="00FF4DCC"/>
    <w:p w:rsidR="00FF4DCC" w:rsidRDefault="00FF4DCC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CA2A80" w:rsidTr="00CC5F95">
        <w:trPr>
          <w:cantSplit/>
          <w:trHeight w:hRule="exact" w:val="475"/>
        </w:trPr>
        <w:sdt>
          <w:sdtPr>
            <w:id w:val="-850324276"/>
            <w:placeholder>
              <w:docPart w:val="208262D3A31F64408BB1C432463D4858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CA2A80" w:rsidRDefault="00CC5F95" w:rsidP="00CC5F95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FF4DCC"/>
    <w:p w:rsidR="00FF4DCC" w:rsidRDefault="00FF4DCC"/>
    <w:p w:rsidR="00FF4DCC" w:rsidRDefault="00FF4DCC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CA2A80" w:rsidTr="00CC5F95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783104670"/>
              <w:placeholder>
                <w:docPart w:val="D3E45DC34B2CDF449E16D601BFD16E9B"/>
              </w:placeholder>
              <w:showingPlcHdr/>
              <w:text/>
            </w:sdtPr>
            <w:sdtContent>
              <w:p w:rsidR="00CA2A80" w:rsidRDefault="00CA2A80" w:rsidP="006F2867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CA2A80" w:rsidTr="00CC5F95">
        <w:trPr>
          <w:cantSplit/>
          <w:trHeight w:hRule="exact" w:val="1901"/>
        </w:trPr>
        <w:sdt>
          <w:sdtPr>
            <w:id w:val="180173013"/>
            <w:placeholder>
              <w:docPart w:val="A98AC5B4E3D5704E94B50DEDC78C953B"/>
            </w:placeholder>
            <w:showingPlcHdr/>
            <w:text/>
          </w:sdtPr>
          <w:sdtContent>
            <w:tc>
              <w:tcPr>
                <w:tcW w:w="4149" w:type="dxa"/>
              </w:tcPr>
              <w:p w:rsidR="00CA2A80" w:rsidRDefault="00CA2A80" w:rsidP="006F2867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FF4DCC"/>
    <w:p w:rsidR="00FF4DCC" w:rsidRDefault="00FF4DCC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CA2A80" w:rsidTr="00CC5F95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1669170261"/>
              <w:placeholder>
                <w:docPart w:val="140FE6BFFA901F49BC2A08EA138F3BE2"/>
              </w:placeholder>
              <w:showingPlcHdr/>
              <w:text/>
            </w:sdtPr>
            <w:sdtContent>
              <w:p w:rsidR="00CA2A80" w:rsidRDefault="00CA2A80" w:rsidP="006F2867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CA2A80" w:rsidTr="00CC5F95">
        <w:trPr>
          <w:cantSplit/>
          <w:trHeight w:hRule="exact" w:val="1886"/>
        </w:trPr>
        <w:sdt>
          <w:sdtPr>
            <w:id w:val="18279569"/>
            <w:placeholder>
              <w:docPart w:val="3C454BFD869D3A48B6786D9A3A931DDB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2A80" w:rsidRDefault="00AC50DA" w:rsidP="006F2867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FF4DCC"/>
    <w:p w:rsidR="00FF4DCC" w:rsidRDefault="00FF4DCC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AC50DA" w:rsidTr="00CC5F95">
        <w:trPr>
          <w:cantSplit/>
          <w:trHeight w:hRule="exact" w:val="2174"/>
        </w:trPr>
        <w:sdt>
          <w:sdtPr>
            <w:id w:val="-1231683351"/>
            <w:placeholder>
              <w:docPart w:val="B671A3414996C94E835C171670ED28F0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AC50DA" w:rsidRDefault="0097707C" w:rsidP="0097707C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FF4DCC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AC50DA" w:rsidTr="00CC5F95">
        <w:trPr>
          <w:cantSplit/>
          <w:trHeight w:hRule="exact" w:val="1901"/>
        </w:trPr>
        <w:sdt>
          <w:sdtPr>
            <w:id w:val="597607342"/>
            <w:placeholder>
              <w:docPart w:val="B73D610B3A21114EA2290E97BBBBD6EE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AC50DA" w:rsidRDefault="00AC50DA" w:rsidP="00AC50DA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FF4DCC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AC50DA" w:rsidTr="00CC5F95">
        <w:trPr>
          <w:cantSplit/>
          <w:trHeight w:hRule="exact" w:val="2275"/>
        </w:trPr>
        <w:sdt>
          <w:sdtPr>
            <w:id w:val="654338319"/>
            <w:placeholder>
              <w:docPart w:val="54EDBD20537155479531903D79700948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AC50DA" w:rsidRDefault="00CC5F95" w:rsidP="00CC5F95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FF4DCC" w:rsidRDefault="002C22A5">
      <w:r w:rsidRPr="002C22A5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8" o:spid="_x0000_s1026" type="#_x0000_t202" style="position:absolute;margin-left:501.4pt;margin-top:126.6pt;width:37.7pt;height:36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" filled="f" stroked="f" strokeweight=".5pt">
            <v:textbox>
              <w:txbxContent>
                <w:p w:rsidR="00515F18" w:rsidRPr="00AC629E" w:rsidRDefault="00515F18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-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64791299"/>
          <w:placeholder>
            <w:docPart w:val="DD73A880DF6FC14BB24662B0379B2890"/>
          </w:placeholder>
          <w:showingPlcHdr/>
        </w:sdtPr>
        <w:sdtContent>
          <w:tr w:rsidR="007B68A8" w:rsidTr="00B6296A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7B68A8" w:rsidRDefault="00B6296A" w:rsidP="00B6296A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AC50DA" w:rsidRDefault="007B68A8">
      <w:r w:rsidRPr="00A5302E">
        <w:rPr>
          <w:lang w:eastAsia="bs-Latn-B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10" name="Picture 10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DCC" w:rsidRDefault="00FF4DCC"/>
    <w:p w:rsidR="007B68A8" w:rsidRDefault="007B68A8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7B68A8" w:rsidTr="00147EE3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396278937"/>
              <w:placeholder>
                <w:docPart w:val="D7F9BE2BA324774FAEE41911757706AD"/>
              </w:placeholder>
              <w:showingPlcHdr/>
              <w:text/>
            </w:sdtPr>
            <w:sdtContent>
              <w:p w:rsidR="007B68A8" w:rsidRDefault="007B68A8" w:rsidP="00AC629E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  <w:p w:rsidR="007B68A8" w:rsidRDefault="007B68A8" w:rsidP="00AC629E"/>
        </w:tc>
      </w:tr>
    </w:tbl>
    <w:p w:rsidR="00147EE3" w:rsidRDefault="002C22A5" w:rsidP="00147EE3">
      <w:r w:rsidRPr="002C22A5">
        <w:rPr>
          <w:lang w:val="en-US"/>
        </w:rPr>
        <w:pict>
          <v:shape id="Text Box 89" o:spid="_x0000_s1027" type="#_x0000_t202" style="position:absolute;margin-left:492.85pt;margin-top:607.5pt;width:37.7pt;height:36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" filled="f" stroked="f" strokeweight=".5pt">
            <v:textbox>
              <w:txbxContent>
                <w:p w:rsidR="00515F18" w:rsidRPr="00AC629E" w:rsidRDefault="00515F18" w:rsidP="00AC629E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147EE3" w:rsidTr="00147EE3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147EE3" w:rsidRDefault="002C22A5" w:rsidP="00147EE3">
            <w:sdt>
              <w:sdtPr>
                <w:id w:val="-512920128"/>
                <w:showingPlcHdr/>
                <w:picture/>
              </w:sdtPr>
              <w:sdtContent>
                <w:r w:rsidR="00147EE3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1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147EE3" w:rsidRDefault="00147EE3" w:rsidP="00147EE3"/>
    <w:p w:rsidR="00147EE3" w:rsidRDefault="00147EE3" w:rsidP="00147EE3"/>
    <w:p w:rsidR="00D1320B" w:rsidRDefault="00D1320B" w:rsidP="00D1320B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D1320B" w:rsidTr="00515F18">
        <w:trPr>
          <w:cantSplit/>
          <w:trHeight w:hRule="exact" w:val="547"/>
        </w:trPr>
        <w:sdt>
          <w:sdtPr>
            <w:id w:val="1900709526"/>
            <w:placeholder>
              <w:docPart w:val="06D1C3E2726A474EB2778EBBF31B612D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>
      <w:r w:rsidRPr="00A5302E">
        <w:rPr>
          <w:lang w:eastAsia="bs-Latn-BA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22" name="Picture 22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222524031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1204484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8081686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35950551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05683648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53021953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03437935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3724350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45725840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D1320B" w:rsidTr="00515F18">
        <w:trPr>
          <w:cantSplit/>
          <w:trHeight w:hRule="exact" w:val="475"/>
        </w:trPr>
        <w:sdt>
          <w:sdtPr>
            <w:id w:val="-1755427361"/>
            <w:placeholder>
              <w:docPart w:val="C79667A9E47F4E4FA0B8540E42DF7239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D1320B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148123074"/>
              <w:placeholder>
                <w:docPart w:val="8E7186AFF1080140BBE690EE1AD80E5A"/>
              </w:placeholder>
              <w:showingPlcHdr/>
              <w:text/>
            </w:sdtPr>
            <w:sdtContent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D1320B" w:rsidTr="00515F18">
        <w:trPr>
          <w:cantSplit/>
          <w:trHeight w:hRule="exact" w:val="1901"/>
        </w:trPr>
        <w:sdt>
          <w:sdtPr>
            <w:id w:val="2065057423"/>
            <w:placeholder>
              <w:docPart w:val="818AA1D80CE62042B385722536F30E88"/>
            </w:placeholder>
            <w:showingPlcHdr/>
            <w:text/>
          </w:sdtPr>
          <w:sdtContent>
            <w:tc>
              <w:tcPr>
                <w:tcW w:w="4149" w:type="dxa"/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D1320B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079024497"/>
              <w:placeholder>
                <w:docPart w:val="D16EE12B67C47F41AA678A3237BFBFEE"/>
              </w:placeholder>
              <w:showingPlcHdr/>
              <w:text/>
            </w:sdtPr>
            <w:sdtContent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D1320B" w:rsidTr="00515F18">
        <w:trPr>
          <w:cantSplit/>
          <w:trHeight w:hRule="exact" w:val="1886"/>
        </w:trPr>
        <w:sdt>
          <w:sdtPr>
            <w:id w:val="-1734161449"/>
            <w:placeholder>
              <w:docPart w:val="1DFC34C8191BDD439B23E1EF25AF71AF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D1320B" w:rsidTr="00515F18">
        <w:trPr>
          <w:cantSplit/>
          <w:trHeight w:hRule="exact" w:val="2174"/>
        </w:trPr>
        <w:sdt>
          <w:sdtPr>
            <w:id w:val="1482893210"/>
            <w:placeholder>
              <w:docPart w:val="83E814E275667640B875C5719A740E3F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D1320B" w:rsidTr="00515F18">
        <w:trPr>
          <w:cantSplit/>
          <w:trHeight w:hRule="exact" w:val="1901"/>
        </w:trPr>
        <w:sdt>
          <w:sdtPr>
            <w:id w:val="-1703940738"/>
            <w:placeholder>
              <w:docPart w:val="6D2592680B0E8F479055DF8B4157C3EF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D1320B" w:rsidTr="00515F18">
        <w:trPr>
          <w:cantSplit/>
          <w:trHeight w:hRule="exact" w:val="2275"/>
        </w:trPr>
        <w:sdt>
          <w:sdtPr>
            <w:id w:val="1558048722"/>
            <w:placeholder>
              <w:docPart w:val="0C2ADEEC3F80564F9D54CB5B53791282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2C22A5" w:rsidP="00D1320B">
      <w:r w:rsidRPr="002C22A5">
        <w:rPr>
          <w:lang w:val="en-US"/>
        </w:rPr>
        <w:pict>
          <v:shape id="Text Box 13" o:spid="_x0000_s1028" type="#_x0000_t202" style="position:absolute;margin-left:501.4pt;margin-top:126.6pt;width:37.7pt;height:36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" filled="f" stroked="f" strokeweight=".5pt">
            <v:textbox>
              <w:txbxContent>
                <w:p w:rsidR="00515F18" w:rsidRPr="00AC629E" w:rsidRDefault="00515F18" w:rsidP="00D1320B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378315631"/>
          <w:placeholder>
            <w:docPart w:val="BF8545D8DBDE824194EF1D030488A13C"/>
          </w:placeholder>
          <w:showingPlcHdr/>
        </w:sdtPr>
        <w:sdtContent>
          <w:tr w:rsidR="00D1320B" w:rsidTr="00B6296A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D1320B" w:rsidRDefault="00D1320B" w:rsidP="00B6296A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D1320B" w:rsidRDefault="00D1320B" w:rsidP="00D1320B">
      <w:r w:rsidRPr="00A5302E">
        <w:rPr>
          <w:lang w:eastAsia="bs-Latn-BA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23" name="Picture 23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D1320B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867724590"/>
              <w:placeholder>
                <w:docPart w:val="8239025A209C8B48A624510FCEB72AFA"/>
              </w:placeholder>
              <w:showingPlcHdr/>
              <w:text/>
            </w:sdtPr>
            <w:sdtContent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</w:tc>
      </w:tr>
    </w:tbl>
    <w:p w:rsidR="00D1320B" w:rsidRDefault="002C22A5" w:rsidP="00D1320B">
      <w:r w:rsidRPr="002C22A5">
        <w:rPr>
          <w:lang w:val="en-US"/>
        </w:rPr>
        <w:pict>
          <v:shape id="Text Box 21" o:spid="_x0000_s1029" type="#_x0000_t202" style="position:absolute;margin-left:492.85pt;margin-top:607.5pt;width:37.7pt;height:36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" filled="f" stroked="f" strokeweight=".5pt">
            <v:textbox>
              <w:txbxContent>
                <w:p w:rsidR="00515F18" w:rsidRPr="00AC629E" w:rsidRDefault="00515F18" w:rsidP="00D1320B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D1320B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D1320B" w:rsidRDefault="002C22A5" w:rsidP="00515F18">
            <w:sdt>
              <w:sdtPr>
                <w:id w:val="-424427307"/>
                <w:showingPlcHdr/>
                <w:picture/>
              </w:sdtPr>
              <w:sdtContent>
                <w:r w:rsidR="00D1320B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2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D1320B" w:rsidRDefault="00D1320B" w:rsidP="00D1320B"/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D1320B" w:rsidTr="00515F18">
        <w:trPr>
          <w:cantSplit/>
          <w:trHeight w:hRule="exact" w:val="547"/>
        </w:trPr>
        <w:sdt>
          <w:sdtPr>
            <w:id w:val="851076266"/>
            <w:placeholder>
              <w:docPart w:val="E12769840AADC24AA5F06D1EFFED9AA1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>
      <w:r w:rsidRPr="00A5302E">
        <w:rPr>
          <w:lang w:eastAsia="bs-Latn-BA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896" name="Picture 896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1272897462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00035071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3854099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4809011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96094338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40135527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688215814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12376220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34077258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D1320B" w:rsidTr="00515F18">
        <w:trPr>
          <w:cantSplit/>
          <w:trHeight w:hRule="exact" w:val="475"/>
        </w:trPr>
        <w:sdt>
          <w:sdtPr>
            <w:id w:val="455454055"/>
            <w:placeholder>
              <w:docPart w:val="6662B7584F7F494E911EAD3BF072696B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D1320B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355568069"/>
              <w:placeholder>
                <w:docPart w:val="3057D34F0ABA054F950B32CCF34F3483"/>
              </w:placeholder>
              <w:showingPlcHdr/>
              <w:text/>
            </w:sdtPr>
            <w:sdtContent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D1320B" w:rsidTr="00515F18">
        <w:trPr>
          <w:cantSplit/>
          <w:trHeight w:hRule="exact" w:val="1901"/>
        </w:trPr>
        <w:sdt>
          <w:sdtPr>
            <w:id w:val="-986471220"/>
            <w:placeholder>
              <w:docPart w:val="69E93711EB8A694DB802425A37C05B3F"/>
            </w:placeholder>
            <w:showingPlcHdr/>
            <w:text/>
          </w:sdtPr>
          <w:sdtContent>
            <w:tc>
              <w:tcPr>
                <w:tcW w:w="4149" w:type="dxa"/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D1320B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2062668243"/>
              <w:placeholder>
                <w:docPart w:val="EC14D99E27748D43A8F513F8C885C104"/>
              </w:placeholder>
              <w:showingPlcHdr/>
              <w:text/>
            </w:sdtPr>
            <w:sdtContent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D1320B" w:rsidTr="00515F18">
        <w:trPr>
          <w:cantSplit/>
          <w:trHeight w:hRule="exact" w:val="1886"/>
        </w:trPr>
        <w:sdt>
          <w:sdtPr>
            <w:id w:val="-186372124"/>
            <w:placeholder>
              <w:docPart w:val="0E542F6764415D4F884BA3719ED2134B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D1320B" w:rsidTr="00515F18">
        <w:trPr>
          <w:cantSplit/>
          <w:trHeight w:hRule="exact" w:val="2174"/>
        </w:trPr>
        <w:sdt>
          <w:sdtPr>
            <w:id w:val="2130432557"/>
            <w:placeholder>
              <w:docPart w:val="F9FC7E93D20B724B92B8DC12236DF487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D1320B" w:rsidTr="00515F18">
        <w:trPr>
          <w:cantSplit/>
          <w:trHeight w:hRule="exact" w:val="1901"/>
        </w:trPr>
        <w:sdt>
          <w:sdtPr>
            <w:id w:val="1578936170"/>
            <w:placeholder>
              <w:docPart w:val="192AF953E619914DB5770A08EE992B07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D1320B" w:rsidP="00D1320B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D1320B" w:rsidTr="00515F18">
        <w:trPr>
          <w:cantSplit/>
          <w:trHeight w:hRule="exact" w:val="2275"/>
        </w:trPr>
        <w:sdt>
          <w:sdtPr>
            <w:id w:val="-110597853"/>
            <w:placeholder>
              <w:docPart w:val="1A0262D27480274F995BFFB3E8EF4EED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D1320B" w:rsidRDefault="002C22A5" w:rsidP="00D1320B">
      <w:r w:rsidRPr="002C22A5">
        <w:rPr>
          <w:lang w:val="en-US"/>
        </w:rPr>
        <w:pict>
          <v:shape id="Text Box 25" o:spid="_x0000_s1030" type="#_x0000_t202" style="position:absolute;margin-left:501.4pt;margin-top:126.6pt;width:37.7pt;height:36.8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" filled="f" stroked="f" strokeweight=".5pt">
            <v:textbox>
              <w:txbxContent>
                <w:p w:rsidR="00515F18" w:rsidRPr="00AC629E" w:rsidRDefault="00515F18" w:rsidP="00D1320B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579832943"/>
          <w:placeholder>
            <w:docPart w:val="1C63CC5BA12E9B4AB5C3C5DB3DF8F73E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D1320B" w:rsidRDefault="00D1320B" w:rsidP="00D1320B">
      <w:r w:rsidRPr="00A5302E">
        <w:rPr>
          <w:lang w:eastAsia="bs-Latn-BA"/>
        </w:rPr>
        <w:lastRenderedPageBreak/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897" name="Picture 897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20B" w:rsidRDefault="00D1320B" w:rsidP="00D1320B"/>
    <w:p w:rsidR="00D1320B" w:rsidRDefault="00D1320B" w:rsidP="00D1320B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D1320B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877355207"/>
              <w:placeholder>
                <w:docPart w:val="EF596176EEBF1F40B85973922E09D4C4"/>
              </w:placeholder>
              <w:showingPlcHdr/>
              <w:text/>
            </w:sdtPr>
            <w:sdtContent>
              <w:p w:rsidR="00D1320B" w:rsidRDefault="00D1320B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  <w:p w:rsidR="00D1320B" w:rsidRDefault="00D1320B" w:rsidP="00515F18"/>
        </w:tc>
      </w:tr>
    </w:tbl>
    <w:p w:rsidR="00D1320B" w:rsidRDefault="002C22A5" w:rsidP="00D1320B">
      <w:r w:rsidRPr="002C22A5">
        <w:rPr>
          <w:lang w:val="en-US"/>
        </w:rPr>
        <w:pict>
          <v:shape id="Text Box 26" o:spid="_x0000_s1031" type="#_x0000_t202" style="position:absolute;margin-left:492.85pt;margin-top:607.5pt;width:37.7pt;height:36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" filled="f" stroked="f" strokeweight=".5pt">
            <v:textbox>
              <w:txbxContent>
                <w:p w:rsidR="00515F18" w:rsidRPr="00AC629E" w:rsidRDefault="00515F18" w:rsidP="00D1320B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D1320B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D1320B" w:rsidRDefault="002C22A5" w:rsidP="00515F18">
            <w:sdt>
              <w:sdtPr>
                <w:id w:val="-132719628"/>
                <w:showingPlcHdr/>
                <w:picture/>
              </w:sdtPr>
              <w:sdtContent>
                <w:r w:rsidR="00D1320B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89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D1320B" w:rsidRDefault="00D1320B" w:rsidP="00D1320B"/>
    <w:p w:rsidR="00D1320B" w:rsidRDefault="00D1320B" w:rsidP="00D1320B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1424149114"/>
            <w:placeholder>
              <w:docPart w:val="EE4EAC92E57C5546841B4B56ECC6FF0B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89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01" name="Picture 901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41795622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36020919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4467731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29750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24641444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7404512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890460964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6569994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82569233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577260088"/>
            <w:placeholder>
              <w:docPart w:val="307089B832E3EB4C81F82BC240CEBE71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835136249"/>
              <w:placeholder>
                <w:docPart w:val="806461401F56094FB15CF5C2E03896B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196504246"/>
            <w:placeholder>
              <w:docPart w:val="7AB149D0A7CD504AA2F2763D353F19B3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2132090319"/>
              <w:placeholder>
                <w:docPart w:val="4F0382FC6368A44387575A603147F4C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560094232"/>
            <w:placeholder>
              <w:docPart w:val="C7BBB853574A2B41B31C6CCF35419583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807824341"/>
            <w:placeholder>
              <w:docPart w:val="E7900A4761927742B58F436D912766AA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2121212443"/>
            <w:placeholder>
              <w:docPart w:val="E09237ABB80434468EF9A6419250A063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137655173"/>
            <w:placeholder>
              <w:docPart w:val="7A03731DB55A074DBC6C9212A53EC59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899" o:spid="_x0000_s1032" type="#_x0000_t202" style="position:absolute;margin-left:501.4pt;margin-top:126.6pt;width:37.7pt;height:36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91927014"/>
          <w:placeholder>
            <w:docPart w:val="FAF9ED5769963E44BF1AE20E11EA7136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02" name="Picture 902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802968967"/>
              <w:placeholder>
                <w:docPart w:val="6D8669D2851EB44781E2E6238BCB2F7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00" o:spid="_x0000_s1033" type="#_x0000_t202" style="position:absolute;margin-left:492.85pt;margin-top:607.5pt;width:37.7pt;height:36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CVC66fNgIAAGY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935010119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0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2044863287"/>
            <w:placeholder>
              <w:docPart w:val="410729785C1B0B469A49658932A918EF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06" name="Picture 906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945222278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12272974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5764408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4049967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14770963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95528627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349453641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8432294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3517708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1244463995"/>
            <w:placeholder>
              <w:docPart w:val="3862B674F10F8241B4F21D5E77B9A003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966198272"/>
              <w:placeholder>
                <w:docPart w:val="3C66AB4DF838F64886F18D340068A6E4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00461912"/>
            <w:placeholder>
              <w:docPart w:val="B7A99E2A6A75734AB8F564A9A40D153C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1153212796"/>
              <w:placeholder>
                <w:docPart w:val="0C9E7C9CDB5FFD44AE32DCEFEAF5A6EE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1040165972"/>
            <w:placeholder>
              <w:docPart w:val="7474F5E3801EA04889CE336F8122DA50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2031251910"/>
            <w:placeholder>
              <w:docPart w:val="0780BADBD40860498082D3FCC92010A6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285270241"/>
            <w:placeholder>
              <w:docPart w:val="4E2908B5B314B642892A4D6D88AC517B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545995741"/>
            <w:placeholder>
              <w:docPart w:val="88F21924A9EC874183FFDB403CD94F4A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04" o:spid="_x0000_s1034" type="#_x0000_t202" style="position:absolute;margin-left:501.4pt;margin-top:126.6pt;width:37.7pt;height:36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CXdGRHNwIAAGY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528860516"/>
          <w:placeholder>
            <w:docPart w:val="54338D1FD498D5469BF93470EBC1C5B3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07" name="Picture 907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241054605"/>
              <w:placeholder>
                <w:docPart w:val="5AD39EDE303FBE46A25440DF19E2DA9F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05" o:spid="_x0000_s1035" type="#_x0000_t202" style="position:absolute;margin-left:492.85pt;margin-top:607.5pt;width:37.7pt;height:36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961600448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0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706380595"/>
            <w:placeholder>
              <w:docPart w:val="6DA5F5F0BC8A03458AAB6292A0EA5B5A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11" name="Picture 911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1204910758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5201674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096495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9574613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0795408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6235985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21612098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10464717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6273318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744570022"/>
            <w:placeholder>
              <w:docPart w:val="906F514A6A371940AC37D9E25F4FB0B1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1799424202"/>
              <w:placeholder>
                <w:docPart w:val="07C7F60BA19DEB40AC2F8EED253986B3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881282928"/>
            <w:placeholder>
              <w:docPart w:val="E68BC48865C13C44BEAB1F6474C2DDB3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646630741"/>
              <w:placeholder>
                <w:docPart w:val="6E72C53D3FCA064586A60A193BC8177E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853327711"/>
            <w:placeholder>
              <w:docPart w:val="DDD5E80337281544B5FD13088B73D2E1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672377478"/>
            <w:placeholder>
              <w:docPart w:val="54A2D8D48CBA424FBBFE2449F5EC84CA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951693302"/>
            <w:placeholder>
              <w:docPart w:val="F75BA3E19C96664999F0DC2A35EA9DFF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2023360845"/>
            <w:placeholder>
              <w:docPart w:val="F98F969395A2B744A6E15A154F06528C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09" o:spid="_x0000_s1036" type="#_x0000_t202" style="position:absolute;margin-left:501.4pt;margin-top:126.6pt;width:37.7pt;height:36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PKCb44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6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688882555"/>
          <w:placeholder>
            <w:docPart w:val="403D517BF711ED41A36BE8E4F80CC107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12" name="Picture 912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364321296"/>
              <w:placeholder>
                <w:docPart w:val="A3A1F94344EEB041B37A6A8DA9DF8581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10" o:spid="_x0000_s1037" type="#_x0000_t202" style="position:absolute;margin-left:492.85pt;margin-top:607.5pt;width:37.7pt;height:36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A4rAMX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6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1756896492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1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486246770"/>
            <w:placeholder>
              <w:docPart w:val="2BB87D0BF5EA9243BBAD7CEC2A6D4C0F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1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16" name="Picture 916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195350344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67128572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92536975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6335525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3590294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8517136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65395990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5350347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8999686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2035951590"/>
            <w:placeholder>
              <w:docPart w:val="E642CE6C2B79574098DA9FB5B57C2F1B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633482667"/>
              <w:placeholder>
                <w:docPart w:val="8E24F50E94F25245847E4253871EBD50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818839207"/>
            <w:placeholder>
              <w:docPart w:val="206120415810684A949218653F9A0E2F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2014030090"/>
              <w:placeholder>
                <w:docPart w:val="33D0139D3082B043A6726FADCD636C0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952371339"/>
            <w:placeholder>
              <w:docPart w:val="D8EAD574E192FD4BB09CF4D08E54B8B8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193844711"/>
            <w:placeholder>
              <w:docPart w:val="7AC52AD439966C45B8FE02F3AE4638CB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050884165"/>
            <w:placeholder>
              <w:docPart w:val="494CE439461DD14DAFBCD7699B23F12F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222448108"/>
            <w:placeholder>
              <w:docPart w:val="8BD67637E1346B4C8BDD6AFBE1B6B241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14" o:spid="_x0000_s1038" type="#_x0000_t202" style="position:absolute;margin-left:501.4pt;margin-top:126.6pt;width:37.7pt;height:36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D+Oe/N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7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708765469"/>
          <w:placeholder>
            <w:docPart w:val="7BE2C11D6B0A5A45BFC89340CE8C1B95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17" name="Picture 917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09034240"/>
              <w:placeholder>
                <w:docPart w:val="0C3A0AD9E270BE45BBE7A315321CA521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15" o:spid="_x0000_s1039" type="#_x0000_t202" style="position:absolute;margin-left:492.85pt;margin-top:607.5pt;width:37.7pt;height:36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Cd0Vwj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7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548348818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2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145936812"/>
            <w:placeholder>
              <w:docPart w:val="01FAA114AEE35345920F68FFA071113E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23" name="Picture 923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1334919946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8957810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9349158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39115662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671465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85815786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55879505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21141801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5071229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448285802"/>
            <w:placeholder>
              <w:docPart w:val="4CDB64891750B34581B64F3626029DD1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543675373"/>
              <w:placeholder>
                <w:docPart w:val="94E05C9C5122774AA085819D9EF81E9B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927769220"/>
            <w:placeholder>
              <w:docPart w:val="ACEEBE2381304D4E983CB5ABFFD2012F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323320242"/>
              <w:placeholder>
                <w:docPart w:val="F5968D5DA2F6674389E71D39A63B74F3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41883077"/>
            <w:placeholder>
              <w:docPart w:val="69503EFD9ED23248841EBC438A5FCB71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705519387"/>
            <w:placeholder>
              <w:docPart w:val="8B8CB96D82AD9748BE7E4CB5B6B3262E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882379811"/>
            <w:placeholder>
              <w:docPart w:val="25A5ED823A99344A8E5C3C4EDF2269BD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622469086"/>
            <w:placeholder>
              <w:docPart w:val="F7032094CBE5464693AF33403E37BF8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21" o:spid="_x0000_s1040" type="#_x0000_t202" style="position:absolute;margin-left:501.4pt;margin-top:126.6pt;width:37.7pt;height:36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AmDtuk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8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732296137"/>
          <w:placeholder>
            <w:docPart w:val="4BB876AFCFECAA4B9BAC48DDD3D626EB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24" name="Picture 924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02655903"/>
              <w:placeholder>
                <w:docPart w:val="888F4F0F05B0B94EBD4F37F07DB1CD68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22" o:spid="_x0000_s1041" type="#_x0000_t202" style="position:absolute;margin-left:492.85pt;margin-top:607.5pt;width:37.7pt;height:36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DETwWS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8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354853275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2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1864046830"/>
            <w:placeholder>
              <w:docPart w:val="53562582D1AC0147ABDD499A1B1AA3CE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28" name="Picture 928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2130116241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84536625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5465685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54346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7949476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6326582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603327262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46257633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90359749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273907185"/>
            <w:placeholder>
              <w:docPart w:val="E46B25220F16FB47B3A9997BFE90B6C9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619073980"/>
              <w:placeholder>
                <w:docPart w:val="17705A75BEF9054BA410CA2EB72EEC3B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908149951"/>
            <w:placeholder>
              <w:docPart w:val="4694922B15581E4CB85C54B5ECB32410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30757970"/>
              <w:placeholder>
                <w:docPart w:val="B75E0E07F34EAC4A850864A1926171E5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610282030"/>
            <w:placeholder>
              <w:docPart w:val="9CA6FAC2966918429EC6DCFAB7FBF309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899953867"/>
            <w:placeholder>
              <w:docPart w:val="4522C6242C78E043A58CA4B82E91F95A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801299927"/>
            <w:placeholder>
              <w:docPart w:val="4B59256F9B288D42BD22C14BBA953441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739584478"/>
            <w:placeholder>
              <w:docPart w:val="3505EABBD01A5B499A43F8695F9878B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26" o:spid="_x0000_s1042" type="#_x0000_t202" style="position:absolute;margin-left:501.4pt;margin-top:126.6pt;width:37.7pt;height:36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9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881053370"/>
          <w:placeholder>
            <w:docPart w:val="AFE8B1BC2ACE6C4FA14A03F1B5E2A377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23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29" name="Picture 929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243883620"/>
              <w:placeholder>
                <w:docPart w:val="EF1AD08706B5F54D80D882DC8DF5074F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27" o:spid="_x0000_s1043" type="#_x0000_t202" style="position:absolute;margin-left:492.85pt;margin-top:607.5pt;width:37.7pt;height:36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9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903183756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3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1658491688"/>
            <w:placeholder>
              <w:docPart w:val="8D9BF1DD6C225446880F5A58A075C828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2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33" name="Picture 933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577023992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0596217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8804495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36081530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32812245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8616213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16320221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07651562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9299035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013605212"/>
            <w:placeholder>
              <w:docPart w:val="C7444E34DEE2BE4DA988C96DAC208D19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323971871"/>
              <w:placeholder>
                <w:docPart w:val="CE936C5F0B5040468DE3C60905D48A57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1843081459"/>
            <w:placeholder>
              <w:docPart w:val="42A630A4337E0C489E8AF41DE11A4503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1613199762"/>
              <w:placeholder>
                <w:docPart w:val="3E5C4A4453981149BB96011A1564BA5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2004924370"/>
            <w:placeholder>
              <w:docPart w:val="BA554DB2AB2F3C4AA86FC41BF4319A2E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282764007"/>
            <w:placeholder>
              <w:docPart w:val="2F43A76736479D47A3F11F5078FB5B43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164904089"/>
            <w:placeholder>
              <w:docPart w:val="552510210CBFB843AB720D610F027727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629972948"/>
            <w:placeholder>
              <w:docPart w:val="305FC34B6FCB49429B4E47667BA9515D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31" o:spid="_x0000_s1044" type="#_x0000_t202" style="position:absolute;margin-left:501.4pt;margin-top:126.6pt;width:37.7pt;height:36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10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841883549"/>
          <w:placeholder>
            <w:docPart w:val="2C00044C1471CC4A9FE62A63A3CC76F7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34" name="Picture 934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432356270"/>
              <w:placeholder>
                <w:docPart w:val="72FC840A13C09E48997CA2EFBE9DCA89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32" o:spid="_x0000_s1045" type="#_x0000_t202" style="position:absolute;margin-left:492.85pt;margin-top:607.5pt;width:37.7pt;height:36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PCsGmj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0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2070488182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3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287058619"/>
            <w:placeholder>
              <w:docPart w:val="D266ACEA7C539145BFDC7CC5B500C0D2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38" name="Picture 938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101694004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05801687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725013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1035383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40151401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9902984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408848508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53577775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13663969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332731687"/>
            <w:placeholder>
              <w:docPart w:val="49199D5650FCE14C92C18C90BCDB754C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962723013"/>
              <w:placeholder>
                <w:docPart w:val="356E40F61C35D14696440163E13AF74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750863109"/>
            <w:placeholder>
              <w:docPart w:val="2EB5BB25C2856E438EC89EE0533FCD64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982662512"/>
              <w:placeholder>
                <w:docPart w:val="7A5128D2DB0AB7468CED194DC8B79F81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337063925"/>
            <w:placeholder>
              <w:docPart w:val="A99793C3383E5546B551C826C8CBB889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504103006"/>
            <w:placeholder>
              <w:docPart w:val="BEF684A6FB04CD4993652C36CE21E255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756856075"/>
            <w:placeholder>
              <w:docPart w:val="4B91DCD2E1201D44A99A0D426E62B340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613796323"/>
            <w:placeholder>
              <w:docPart w:val="88354E7D3F2717448A402CA89C5E0FAA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36" o:spid="_x0000_s1046" type="#_x0000_t202" style="position:absolute;margin-left:501.4pt;margin-top:126.6pt;width:37.7pt;height:36.8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836492852"/>
          <w:placeholder>
            <w:docPart w:val="BCA8F76410B7134C822D1B391F71A5B5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39" name="Picture 939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48526751"/>
              <w:placeholder>
                <w:docPart w:val="A1DED4842371A04EA791C35B2B4D9F57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37" o:spid="_x0000_s1047" type="#_x0000_t202" style="position:absolute;margin-left:492.85pt;margin-top:607.5pt;width:37.7pt;height:36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Bq6E4i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306746623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4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455417809"/>
            <w:placeholder>
              <w:docPart w:val="2BD6190B88B425499438B93BE0A4EBB5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43" name="Picture 943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1838060724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4579006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9019345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2850041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2165226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7156792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92220473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84074308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10415782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025400408"/>
            <w:placeholder>
              <w:docPart w:val="BA0E8B9F37760D41A03BDCCC3955114F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261800489"/>
              <w:placeholder>
                <w:docPart w:val="A5A174C7677C144D9490B3BC9587BEB7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212012659"/>
            <w:placeholder>
              <w:docPart w:val="85B469470FD8E14AAD3B5700B1B80E6D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216361040"/>
              <w:placeholder>
                <w:docPart w:val="C53C1AB9D2111344A8FB46798A2EB801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678878203"/>
            <w:placeholder>
              <w:docPart w:val="D6FD9C811D412B4E97DDC74F7FDE4AF8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906994545"/>
            <w:placeholder>
              <w:docPart w:val="757DFC7BBFADE341997C31E39B0BD9EA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996998094"/>
            <w:placeholder>
              <w:docPart w:val="2FBABFD0B972F440BAE878958D41F4E5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2045742603"/>
            <w:placeholder>
              <w:docPart w:val="FB9A30747A9C234BB49EE62661B5092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41" o:spid="_x0000_s1048" type="#_x0000_t202" style="position:absolute;margin-left:501.4pt;margin-top:126.6pt;width:37.7pt;height:36.8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874536354"/>
          <w:placeholder>
            <w:docPart w:val="EF75EF6F995F3F418493A3229455861B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388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44" name="Picture 944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05182829"/>
              <w:placeholder>
                <w:docPart w:val="810FFE0AEE49BD44B940784ECDC00407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42" o:spid="_x0000_s1049" type="#_x0000_t202" style="position:absolute;margin-left:492.85pt;margin-top:607.5pt;width:37.7pt;height:36.8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gJ1Dwz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446346206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4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2060129918"/>
            <w:placeholder>
              <w:docPart w:val="5DC872644D3B6D40A40D7B170D79A10A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4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48" name="Picture 948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2011558780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4803342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762150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6458869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8523514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7802798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69761889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6616848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30751210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519042354"/>
            <w:placeholder>
              <w:docPart w:val="DEC248BE20826C459321698B29B5197F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14454693"/>
              <w:placeholder>
                <w:docPart w:val="5987D6344382DD4FB10AD544BBF0E6E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166797724"/>
            <w:placeholder>
              <w:docPart w:val="BB608C914791374D9AB5521A0F05EBA8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438031835"/>
              <w:placeholder>
                <w:docPart w:val="CF345436B58B9B4E9D6016FBF355EEB0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548140550"/>
            <w:placeholder>
              <w:docPart w:val="6C4664156BD6D642BE68AF3DDED0F681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1704776290"/>
            <w:placeholder>
              <w:docPart w:val="3CCF1BA8835B9942B63364B5FB1FD8E5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269196981"/>
            <w:placeholder>
              <w:docPart w:val="E91628D026568445B953BDB5D1C1A47D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949751935"/>
            <w:placeholder>
              <w:docPart w:val="C6B068BE490B5C4194A9A938BFE66248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46" o:spid="_x0000_s1050" type="#_x0000_t202" style="position:absolute;margin-left:501.4pt;margin-top:126.6pt;width:37.7pt;height:36.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AvwKH4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2050335499"/>
          <w:placeholder>
            <w:docPart w:val="DBB99DF748C0B843A2812789F060B843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49" name="Picture 949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56517866"/>
              <w:placeholder>
                <w:docPart w:val="156DEE46D60FD740A1562B301F5BD86F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47" o:spid="_x0000_s1051" type="#_x0000_t202" style="position:absolute;margin-left:492.85pt;margin-top:607.5pt;width:37.7pt;height:36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aBibkD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599266897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5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2060042808"/>
            <w:placeholder>
              <w:docPart w:val="10264D97C955124D876368CCBD5E0DDC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53" name="Picture 953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42722903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8563495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8819263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0749295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8462463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1063830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135445793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0865300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3770755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937646119"/>
            <w:placeholder>
              <w:docPart w:val="37BDD4F13763B84FB70338F783CF1299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403953850"/>
              <w:placeholder>
                <w:docPart w:val="B02625FD697D174191EF2E88B5FDE8E4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893813513"/>
            <w:placeholder>
              <w:docPart w:val="C1B4EAE6AA9AA541B881F16CE11AFA80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2092347351"/>
              <w:placeholder>
                <w:docPart w:val="4D6E8913C6D9254BAF95EC6B5A924C1C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782777358"/>
            <w:placeholder>
              <w:docPart w:val="1DBE37696F16234889A2CAA249911453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745084576"/>
            <w:placeholder>
              <w:docPart w:val="685B1E5EA8DEAE45B9A0F3910B345D54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255472325"/>
            <w:placeholder>
              <w:docPart w:val="746DFD100E422749B850B87296362BFE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1925255779"/>
            <w:placeholder>
              <w:docPart w:val="A9B0371854556F42B787168926EF7A38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51" o:spid="_x0000_s1052" type="#_x0000_t202" style="position:absolute;margin-left:501.4pt;margin-top:126.6pt;width:37.7pt;height:36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794140481"/>
          <w:placeholder>
            <w:docPart w:val="566D906C3771104EA569DC6712C6A4B5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54" name="Picture 954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748697186"/>
              <w:placeholder>
                <w:docPart w:val="C9C9CD8EB38AAC4099D21B5F02373923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52" o:spid="_x0000_s1053" type="#_x0000_t202" style="position:absolute;margin-left:492.85pt;margin-top:607.5pt;width:37.7pt;height:36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DiCU8E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22438223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5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790402359"/>
            <w:placeholder>
              <w:docPart w:val="5CA161F30F568F44B30E805A0BF381F2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958" name="Picture 958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107736199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4900269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4030010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0833740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4916468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3015520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30355026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5028726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7286853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313400352"/>
            <w:placeholder>
              <w:docPart w:val="85EA4931F0144D43832EDBB2E680C568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256680416"/>
              <w:placeholder>
                <w:docPart w:val="9BFEC94EC5A61148B57EE02984ECFBE2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524665742"/>
            <w:placeholder>
              <w:docPart w:val="A86B411BC1675845B2A57AC814D14A0F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818338821"/>
              <w:placeholder>
                <w:docPart w:val="1BDA796B29DDAA4CAC0452AB626FF66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278783975"/>
            <w:placeholder>
              <w:docPart w:val="FBF6E41B92B2E04AA5F3F265BF6ABC6B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507479246"/>
            <w:placeholder>
              <w:docPart w:val="D3B5D98753977646B8756538A7D4F3E3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850409832"/>
            <w:placeholder>
              <w:docPart w:val="A3A5C4C29A615545B457CD3D1DFC571C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1023320163"/>
            <w:placeholder>
              <w:docPart w:val="30D1ED0227847641AFCF7F1660AE0610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956" o:spid="_x0000_s1054" type="#_x0000_t202" style="position:absolute;margin-left:501.4pt;margin-top:126.6pt;width:37.7pt;height:36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DzlCt2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826483601"/>
          <w:placeholder>
            <w:docPart w:val="D4C0464AC0B74143AC673C276ACC94E0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959" name="Picture 959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925256550"/>
              <w:placeholder>
                <w:docPart w:val="45F4B8FC3FE30140B35C245E40AF5DF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957" o:spid="_x0000_s1055" type="#_x0000_t202" style="position:absolute;margin-left:492.85pt;margin-top:607.5pt;width:37.7pt;height:36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CQfJiY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2079117286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9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1091234893"/>
            <w:placeholder>
              <w:docPart w:val="D9FE562F709F33459F367C3BD22F0334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14" name="Picture 514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255175572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30060807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55342258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57162100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5541906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853665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156071694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32473238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45879091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117268709"/>
            <w:placeholder>
              <w:docPart w:val="050976A6AEC83E4B925533C054DA6B6A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853101083"/>
              <w:placeholder>
                <w:docPart w:val="FD0645E3B4197A49BDBD75985E62B985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377978790"/>
            <w:placeholder>
              <w:docPart w:val="81502330220CC74E892E429A62E459AE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699432365"/>
              <w:placeholder>
                <w:docPart w:val="0ABB5136988CC14C838CF20EF141B07B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91173732"/>
            <w:placeholder>
              <w:docPart w:val="82D6215AEB1A3C42B8730BB4BBE4C382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286283124"/>
            <w:placeholder>
              <w:docPart w:val="78991DACA461EE4A986E40432DE52D79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501557522"/>
            <w:placeholder>
              <w:docPart w:val="212A289B05480C4F94AE307743B64A57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396743652"/>
            <w:placeholder>
              <w:docPart w:val="73B464163FAAB146BEE04D3E0A47AF20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12" o:spid="_x0000_s1056" type="#_x0000_t202" style="position:absolute;margin-left:501.4pt;margin-top:126.6pt;width:37.7pt;height:36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AgUYdI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6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261572169"/>
          <w:placeholder>
            <w:docPart w:val="C5978BCA586D784F95983E866C1350EA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15" name="Picture 515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349225772"/>
              <w:placeholder>
                <w:docPart w:val="4EB842B9FC561545A42DE868958C3B85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13" o:spid="_x0000_s1057" type="#_x0000_t202" style="position:absolute;margin-left:492.85pt;margin-top:607.5pt;width:37.7pt;height:36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Br/NI8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6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887797689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1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158541746"/>
            <w:placeholder>
              <w:docPart w:val="89049646DA8FAD40BC91C092C7FB5B12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19" name="Picture 519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107435847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88282620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97371388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9373688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696509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5690551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2372589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7479507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2954842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2060784371"/>
            <w:placeholder>
              <w:docPart w:val="38714F25D7399F4C97E80BA9A251B6BA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1752931618"/>
              <w:placeholder>
                <w:docPart w:val="597A6F359D088C44868E3A21EA7B1818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1958472250"/>
            <w:placeholder>
              <w:docPart w:val="C73BA64434BE5F4C98438302D7962C4F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1636091026"/>
              <w:placeholder>
                <w:docPart w:val="3FDA4151F1B28244BA8B746C92DBBDA9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1338512328"/>
            <w:placeholder>
              <w:docPart w:val="9B49CDA71E87B4449260C3603A2F830C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571707970"/>
            <w:placeholder>
              <w:docPart w:val="63DA760078F4DB4F97174D62B5D3C241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285155945"/>
            <w:placeholder>
              <w:docPart w:val="5E7B384820F5AA43B5C5F1EC14A2FC38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268624376"/>
            <w:placeholder>
              <w:docPart w:val="CFDC2774523CCD4DB24909F7D31BD9B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17" o:spid="_x0000_s1058" type="#_x0000_t202" style="position:absolute;margin-left:501.4pt;margin-top:126.6pt;width:37.7pt;height:36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7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091588727"/>
          <w:placeholder>
            <w:docPart w:val="B0F2ECA0926360428597B988E1CC20C1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20" name="Picture 520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625700749"/>
              <w:placeholder>
                <w:docPart w:val="637929AC58D77344A34E1A4D8AB7406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18" o:spid="_x0000_s1059" type="#_x0000_t202" style="position:absolute;margin-left:492.85pt;margin-top:607.5pt;width:37.7pt;height:36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CK1x5s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7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540674574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2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2035019679"/>
            <w:placeholder>
              <w:docPart w:val="A3C60B1F4781F8498BFBFC6EE05CB49F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24" name="Picture 524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1175388754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5096470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6363863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89925087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1849916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99109546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446847519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14535013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9077916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268386048"/>
            <w:placeholder>
              <w:docPart w:val="F4C749D5EB6D2E49AC8C49D15B2F3B24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757410944"/>
              <w:placeholder>
                <w:docPart w:val="D90E009D6FC78B4B88ED858C3B67F0F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874885304"/>
            <w:placeholder>
              <w:docPart w:val="890FD3208340734CB2420F6FB018EE48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154958654"/>
              <w:placeholder>
                <w:docPart w:val="6CC362EB6F0B7049A14C4A5A19421912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144117878"/>
            <w:placeholder>
              <w:docPart w:val="FC272B7276D34B46B7A50EFE570D7556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858992690"/>
            <w:placeholder>
              <w:docPart w:val="90EF172D4E1DE247BBD8E84BE1C97F53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164854305"/>
            <w:placeholder>
              <w:docPart w:val="5D4DACE6A7B0CB4E8644CBBBA99E1092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875237507"/>
            <w:placeholder>
              <w:docPart w:val="1E5352F62E6EBC4FA100E73B8F1A5B9E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22" o:spid="_x0000_s1060" type="#_x0000_t202" style="position:absolute;margin-left:501.4pt;margin-top:126.6pt;width:37.7pt;height:36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B1XgqP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8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2032060353"/>
          <w:placeholder>
            <w:docPart w:val="3D412BA4C2561E4099A9D0F873E818EB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695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25" name="Picture 525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559132219"/>
              <w:placeholder>
                <w:docPart w:val="A2839D00523D81448A17201A9D40570C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23" o:spid="_x0000_s1061" type="#_x0000_t202" style="position:absolute;margin-left:492.85pt;margin-top:607.5pt;width:37.7pt;height:36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AWtrlh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8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917128006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2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1630703731"/>
            <w:placeholder>
              <w:docPart w:val="018993C611A6E841B18830FA726CC39A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7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29" name="Picture 529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1227678390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49881664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20886641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7789972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2583137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0259204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40310893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6769807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2014131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962495154"/>
            <w:placeholder>
              <w:docPart w:val="301E7698986B3948ABB5FD3888989BFE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1726569608"/>
              <w:placeholder>
                <w:docPart w:val="C78C3161B6A2CD42A41990304CF6733B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483589802"/>
            <w:placeholder>
              <w:docPart w:val="02BF396E20237D41A45D3C20BF703D6D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887917767"/>
              <w:placeholder>
                <w:docPart w:val="B21BEDD0ABD71B408EDC2B668A6A669C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61842359"/>
            <w:placeholder>
              <w:docPart w:val="B6953639E71EF44C846D9E2142E4CB0B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35284918"/>
            <w:placeholder>
              <w:docPart w:val="A693763E14218C4E9939E5BCF4C90C6C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096320744"/>
            <w:placeholder>
              <w:docPart w:val="CE58A41BC365864C8B994BD91F5E369A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422264312"/>
            <w:placeholder>
              <w:docPart w:val="A9D550F625152C4D952ABCD3277C67E1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27" o:spid="_x0000_s1062" type="#_x0000_t202" style="position:absolute;margin-left:501.4pt;margin-top:126.6pt;width:37.7pt;height:36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9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467198411"/>
          <w:placeholder>
            <w:docPart w:val="2C81CCF83A56A04695915E87ED0412AF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30" name="Picture 530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28236146"/>
              <w:placeholder>
                <w:docPart w:val="E9E5787CC5DB1C459B720E76F29101E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28" o:spid="_x0000_s1063" type="#_x0000_t202" style="position:absolute;margin-left:492.85pt;margin-top:607.5pt;width:37.7pt;height:36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D3nXUx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9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802503484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3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668483033"/>
            <w:placeholder>
              <w:docPart w:val="46BA9C657EDCEC439ED7BDE5B753C223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35" name="Picture 535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566650483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7338017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8648753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1776886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36098458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518748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065380845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43489503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425793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880396413"/>
            <w:placeholder>
              <w:docPart w:val="789A610D01EF304CA081A8D7D7D4778B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16519984"/>
              <w:placeholder>
                <w:docPart w:val="731E739834C7AB44966EDCA521AE873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514792851"/>
            <w:placeholder>
              <w:docPart w:val="78E8DD80BE1A38479BBDD9496B83FFA2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371334599"/>
              <w:placeholder>
                <w:docPart w:val="08F8CC800CA68348886E2B28344D6687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672913899"/>
            <w:placeholder>
              <w:docPart w:val="88A461663D7D114A9321A3D2B4FE4BF7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2102018522"/>
            <w:placeholder>
              <w:docPart w:val="21B6C4AFB5493645ADBC4898D78FF615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421839806"/>
            <w:placeholder>
              <w:docPart w:val="FEDD70EF9EFBB146A2C16245D0FDACB1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314460180"/>
            <w:placeholder>
              <w:docPart w:val="592592FEA81618429DC76E980C7DD14B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33" o:spid="_x0000_s1064" type="#_x0000_t202" style="position:absolute;margin-left:501.4pt;margin-top:126.6pt;width:37.7pt;height:36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20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912842653"/>
          <w:placeholder>
            <w:docPart w:val="856D7DB1482DC5408E46021CA628EB99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36" name="Picture 536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835364800"/>
              <w:placeholder>
                <w:docPart w:val="1E0064C7854F924EA3CC8DA04AE33773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34" o:spid="_x0000_s1065" type="#_x0000_t202" style="position:absolute;margin-left:492.85pt;margin-top:607.5pt;width:37.7pt;height:36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zHnzWz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20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2145377178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3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97925709"/>
            <w:placeholder>
              <w:docPart w:val="C4B39CD8F7E9F641BF6CF46DA196085C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40" name="Picture 540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16595270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07734190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91524046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1223362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9252683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10383208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73353048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64882450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4054349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63710613"/>
            <w:placeholder>
              <w:docPart w:val="8C87DD05A1E6884F87B058792EF72A7E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75505637"/>
              <w:placeholder>
                <w:docPart w:val="706EC6BFF34EEC499D7AA7096F65BF7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337667522"/>
            <w:placeholder>
              <w:docPart w:val="B3FA7882DB212A4C85CC0681B65ED5F2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329729522"/>
              <w:placeholder>
                <w:docPart w:val="8D2A1FC5338DED4FB640A5571C95B042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371060779"/>
            <w:placeholder>
              <w:docPart w:val="04995640B179CD4CAB0D6E5C93B76BB9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483581722"/>
            <w:placeholder>
              <w:docPart w:val="31B5BF220452A945BC510F0AB3D4F438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189450159"/>
            <w:placeholder>
              <w:docPart w:val="8BBC7A04286ADC44B4DC8FB88AE2B275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769355741"/>
            <w:placeholder>
              <w:docPart w:val="325DC60A2FFA174EA789296DF88648D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38" o:spid="_x0000_s1066" type="#_x0000_t202" style="position:absolute;margin-left:501.4pt;margin-top:126.6pt;width:37.7pt;height:36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KpCVtI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</w:t>
                  </w: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319146492"/>
          <w:placeholder>
            <w:docPart w:val="B1BBA7BB049A1F44A34458E77D82B149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848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41" name="Picture 541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252010655"/>
              <w:placeholder>
                <w:docPart w:val="B26C2969260ABB4D8C918929F375EF7B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39" o:spid="_x0000_s1067" type="#_x0000_t202" style="position:absolute;margin-left:492.85pt;margin-top:607.5pt;width:37.7pt;height:36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DJquU8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</w:t>
                  </w:r>
                  <w:r w:rsidRPr="00AC629E"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863549112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4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1172097597"/>
            <w:placeholder>
              <w:docPart w:val="F0C8917D196F764FAE6BEE0B71C68CCE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198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45" name="Picture 545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428192905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3946390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8240111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4144382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68567613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39521039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813912258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8569863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1630581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055693988"/>
            <w:placeholder>
              <w:docPart w:val="0020CC916886FF44837F2F39A2A6BDA1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336427266"/>
              <w:placeholder>
                <w:docPart w:val="E3670CE3778D804C8A577EC732581293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1879779603"/>
            <w:placeholder>
              <w:docPart w:val="76924836D087624FB9FF4D4894CF8176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1367365413"/>
              <w:placeholder>
                <w:docPart w:val="FC2708A42FD6BE42B915B5BD98C073B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1082266302"/>
            <w:placeholder>
              <w:docPart w:val="1148AB1F2FD3B743BD14166CCB4270A1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216468052"/>
            <w:placeholder>
              <w:docPart w:val="C46F664FE8FFAC429708FED533348931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2744423"/>
            <w:placeholder>
              <w:docPart w:val="20352D9A426A0243B2332B62E0C27E6E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897084557"/>
            <w:placeholder>
              <w:docPart w:val="2EFCE32B1BE5384386D6B885F12A846A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43" o:spid="_x0000_s1068" type="#_x0000_t202" style="position:absolute;margin-left:501.4pt;margin-top:126.6pt;width:37.7pt;height:36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22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614127085"/>
          <w:placeholder>
            <w:docPart w:val="F7157F8E255A6B4BBA56AC598A0FB76B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46" name="Picture 546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837463861"/>
              <w:placeholder>
                <w:docPart w:val="2DB8DB59E43DB040B0755DEC377A33F5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44" o:spid="_x0000_s1069" type="#_x0000_t202" style="position:absolute;margin-left:492.85pt;margin-top:607.5pt;width:37.7pt;height:36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pXW8Cj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22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631640098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4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869832664"/>
            <w:placeholder>
              <w:docPart w:val="D67E45AFD6BEB34AB9799F52AB517650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50" name="Picture 550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2043396739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9404780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19044401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5746367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4958067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3203722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64589463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5879010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79073093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647641684"/>
            <w:placeholder>
              <w:docPart w:val="2E885463119D694890C82ADEF7800E11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341475050"/>
              <w:placeholder>
                <w:docPart w:val="215E41DFE3694141A72E40CFB306E5C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2036803012"/>
            <w:placeholder>
              <w:docPart w:val="B4747026156E594B829296B5DDB3AB25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1716418380"/>
              <w:placeholder>
                <w:docPart w:val="B0B91692DB307B429D24913F60E93F3B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260141455"/>
            <w:placeholder>
              <w:docPart w:val="1C447FD8D486A24C9AB231737060E7DD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1732926087"/>
            <w:placeholder>
              <w:docPart w:val="96D0D896568F4942B97D4588B1999B53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849523641"/>
            <w:placeholder>
              <w:docPart w:val="03976F3F70685141955435D867565D09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1907984848"/>
            <w:placeholder>
              <w:docPart w:val="D4A4178A2712224FBD455E027F4BC685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48" o:spid="_x0000_s1070" type="#_x0000_t202" style="position:absolute;margin-left:501.4pt;margin-top:126.6pt;width:37.7pt;height:36.8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CosoNg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23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943373892"/>
          <w:placeholder>
            <w:docPart w:val="F6147CFD6A50374CB27B8230F93E1344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51" name="Picture 551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391504917"/>
              <w:placeholder>
                <w:docPart w:val="9C5C95B9411AE14C9EC568032FB5158C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49" o:spid="_x0000_s1071" type="#_x0000_t202" style="position:absolute;margin-left:492.85pt;margin-top:607.5pt;width:37.7pt;height:36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y1owjj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23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1698657268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5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484695760"/>
            <w:placeholder>
              <w:docPart w:val="4EE827BB23C9FF4B97310A6B523E704D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55" name="Picture 555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1112046210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91130860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90605964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4467485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3180750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02793166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939366215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83533303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6166899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1801107248"/>
            <w:placeholder>
              <w:docPart w:val="06FACDFAE9B4D34CA1ABFA4F601C8499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89895205"/>
              <w:placeholder>
                <w:docPart w:val="24949870745CF54CAEFC716285D27C55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961693434"/>
            <w:placeholder>
              <w:docPart w:val="DBBB0E94619F6546A6CB2B5263EE49DE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913129949"/>
              <w:placeholder>
                <w:docPart w:val="D298C497F40B684391E655A8C3D1D59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176705546"/>
            <w:placeholder>
              <w:docPart w:val="06F15F77E5E4834E9F5A46A9858BFE59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507675543"/>
            <w:placeholder>
              <w:docPart w:val="1C4B5520D76E514F8FD0EA486568A7D7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843597189"/>
            <w:placeholder>
              <w:docPart w:val="E5B925DCFF961A449EFDC8183ABF0F6C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228031808"/>
            <w:placeholder>
              <w:docPart w:val="FAF9B4B0E7324547877057F6AD6ABB42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53" o:spid="_x0000_s1072" type="#_x0000_t202" style="position:absolute;margin-left:501.4pt;margin-top:126.6pt;width:37.7pt;height:36.8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24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1026285349"/>
          <w:placeholder>
            <w:docPart w:val="535276CC86071546A7270B8A9B33C441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20002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56" name="Picture 556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772322367"/>
              <w:placeholder>
                <w:docPart w:val="0AFC89DD75358F43B57E0F79D4FACCDF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54" o:spid="_x0000_s1073" type="#_x0000_t202" style="position:absolute;margin-left:492.85pt;margin-top:607.5pt;width:37.7pt;height:36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x+GwzT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24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2060594952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5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1418210359"/>
            <w:placeholder>
              <w:docPart w:val="0A85EEBE7FB58F449E8513DF0D7D5198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200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60" name="Picture 560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913355431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3676437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0859562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2170803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6272329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66058581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49104390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74515878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1082202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988540694"/>
            <w:placeholder>
              <w:docPart w:val="128625E81D6E7D4F8E7AB06D7FB6F3FF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453328768"/>
              <w:placeholder>
                <w:docPart w:val="1F79C82E3A69484FBE1F86FBCF99B47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430474982"/>
            <w:placeholder>
              <w:docPart w:val="4436F07403CAF64FB9420DCCEDC86E7A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555166554"/>
              <w:placeholder>
                <w:docPart w:val="DCB90C671EB38B41A3601812ECAF2BB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1216625791"/>
            <w:placeholder>
              <w:docPart w:val="DB8E44E94363914CA1CEB1D11C0D755F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536932139"/>
            <w:placeholder>
              <w:docPart w:val="3DB06DC9AFDA35429D236C2EB977553B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1542278535"/>
            <w:placeholder>
              <w:docPart w:val="4E2B57359BEBB240AF3AA0C1EFBD37A5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770740783"/>
            <w:placeholder>
              <w:docPart w:val="4E5DAF2FB08050499F8049478C340CAD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58" o:spid="_x0000_s1074" type="#_x0000_t202" style="position:absolute;margin-left:501.4pt;margin-top:126.6pt;width:37.7pt;height:36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BQ1oBo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25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336382694"/>
          <w:placeholder>
            <w:docPart w:val="5CF59BE69CD0CE4687A6225DEC64D1FA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61" name="Picture 561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67803658"/>
              <w:placeholder>
                <w:docPart w:val="C63EBAA57A55AD4ABED7A73F5D16D43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59" o:spid="_x0000_s1075" type="#_x0000_t202" style="position:absolute;margin-left:492.85pt;margin-top:607.5pt;width:37.7pt;height:36.8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25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291522827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6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2070496790"/>
            <w:placeholder>
              <w:docPart w:val="2372D52ADD66FC4AA48A20C4E577E75C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65" name="Picture 565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209545495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9240973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00927917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94980574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01561274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8905816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02026631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815116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80161154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635094924"/>
            <w:placeholder>
              <w:docPart w:val="56F5D1C20336BE4A82A5403714B55124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1475135246"/>
              <w:placeholder>
                <w:docPart w:val="59BBD8D39B3EE44FB6BFB4A07797C64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4673812"/>
            <w:placeholder>
              <w:docPart w:val="BCB9F1A9E1EF5944AA1F3A7330CA9FA5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221986492"/>
              <w:placeholder>
                <w:docPart w:val="3EE767580C40BB4F98A19077E35CFAED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260517011"/>
            <w:placeholder>
              <w:docPart w:val="6FB2EEEF3E3F9B46ABA072AD818702E8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275870305"/>
            <w:placeholder>
              <w:docPart w:val="DEF32285E411054684C6750BE6D87919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988813524"/>
            <w:placeholder>
              <w:docPart w:val="FC21A9377D4C334B958ECDD4BFFB76A9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362862958"/>
            <w:placeholder>
              <w:docPart w:val="EE0BBC243C6D0B49BB85C7B055EEB11B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63" o:spid="_x0000_s1076" type="#_x0000_t202" style="position:absolute;margin-left:501.4pt;margin-top:126.6pt;width:37.7pt;height:36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DgvCmc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  <w:t>26*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232627739"/>
          <w:placeholder>
            <w:docPart w:val="3344A4FC673C564092A1BBEA81B0D7C2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66" name="Picture 566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2014565907"/>
              <w:placeholder>
                <w:docPart w:val="27FBE2C0DC460B489D2BAD46BDFB1A84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64" o:spid="_x0000_s1077" type="#_x0000_t202" style="position:absolute;margin-left:492.85pt;margin-top:607.5pt;width:37.7pt;height:36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26*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1284984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6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2025848153"/>
            <w:placeholder>
              <w:docPart w:val="D7340C60C6F30C488640C9AC52298193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70" name="Picture 570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70736298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03618441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440711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94896501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773424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33241064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409510687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1391883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97722421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184256759"/>
            <w:placeholder>
              <w:docPart w:val="3F5DCDC58E573A43B1356AC9202A2E5B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749354686"/>
              <w:placeholder>
                <w:docPart w:val="8C416CA5257AC44A9CC8F4DD00015109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993444206"/>
            <w:placeholder>
              <w:docPart w:val="C4A4D7748CC61144847FB36EAC18B6A8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1613010463"/>
              <w:placeholder>
                <w:docPart w:val="D1F0590CA9FBF14C9694BB5B6FB9CA9C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786580438"/>
            <w:placeholder>
              <w:docPart w:val="353FDDCB7B993E4CA24E865CBB08F3C2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-1597013993"/>
            <w:placeholder>
              <w:docPart w:val="1DC175747A83E541B958367375655497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1340196935"/>
            <w:placeholder>
              <w:docPart w:val="0D79E41C781E884DA99A0C869813CCD5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1500105395"/>
            <w:placeholder>
              <w:docPart w:val="F7606028EBDE7F40B9D3018753FFB144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68" o:spid="_x0000_s1078" type="#_x0000_t202" style="position:absolute;margin-left:501.4pt;margin-top:126.6pt;width:37.7pt;height:36.8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NkExjc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27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1892884910"/>
          <w:placeholder>
            <w:docPart w:val="B10B2796BC6FDE478410D5A028140F7F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7B7EA8" w:rsidP="007B7EA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20156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571" name="Picture 571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855255312"/>
              <w:placeholder>
                <w:docPart w:val="7226E78F0821434FBAE8C8CBB5888CF7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69" o:spid="_x0000_s1079" type="#_x0000_t202" style="position:absolute;margin-left:492.85pt;margin-top:607.5pt;width:37.7pt;height:36.8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C67HXZ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27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1697229040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57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781154649"/>
            <w:placeholder>
              <w:docPart w:val="CF424A01DB89DA4FA83EF7D16E76FC9C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575" name="Picture 575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-555555103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56980336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78605042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4085756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51229138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93507997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414621700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92746524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89200827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677176178"/>
            <w:placeholder>
              <w:docPart w:val="07E377E9393DE445BC5ABDF117B69AAF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1623960232"/>
              <w:placeholder>
                <w:docPart w:val="3E207873E469414787D0B1F684683F84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1535386209"/>
            <w:placeholder>
              <w:docPart w:val="53089B71AF1C0345AD83626AC897EAA3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720871732"/>
              <w:placeholder>
                <w:docPart w:val="C84E8BD28DD9D94387C171D9F25C1548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631932009"/>
            <w:placeholder>
              <w:docPart w:val="6ED1CCD2C5B0464AA46E13A96DAD9B6D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1542315539"/>
            <w:placeholder>
              <w:docPart w:val="2AA66E556FD6614B8D29CC115526523E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-469517270"/>
            <w:placeholder>
              <w:docPart w:val="0B4868BD808AB34CB9364CCB18E6E584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35277756"/>
            <w:placeholder>
              <w:docPart w:val="1A7298F84AAD1F42B51EABB5B6D2D415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573" o:spid="_x0000_s1080" type="#_x0000_t202" style="position:absolute;margin-left:501.4pt;margin-top:126.6pt;width:37.7pt;height:36.8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28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-828062007"/>
          <w:placeholder>
            <w:docPart w:val="0DC52B7E732AAE4A99ADE7BEEFAECA61"/>
          </w:placeholder>
          <w:showingPlcHdr/>
        </w:sdtPr>
        <w:sdtContent>
          <w:tr w:rsidR="00B6296A" w:rsidTr="00515F1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7B7EA8" w:rsidP="007B7EA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138" name="Picture 138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516457800"/>
              <w:placeholder>
                <w:docPart w:val="B3E272A1B322BC4F946F582CDCB25220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574" o:spid="_x0000_s1081" type="#_x0000_t202" style="position:absolute;margin-left:492.85pt;margin-top:607.5pt;width:37.7pt;height:36.8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D7r3L9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28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520315300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14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-1097704842"/>
            <w:placeholder>
              <w:docPart w:val="04FFA896A4BFBF488A2E745AEDC98BB8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158" name="Picture 158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304513545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27649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9506693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57604714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37414173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392013312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161004499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208363760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795938058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173870094"/>
            <w:placeholder>
              <w:docPart w:val="CFA0DD4AA9D8FE44BBB79B23C2DC5304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2005818795"/>
              <w:placeholder>
                <w:docPart w:val="CC1B31C180CB7D4E81A5CF0C51A4AE7A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152919574"/>
            <w:placeholder>
              <w:docPart w:val="AF8F001030D7024BBF62E12288735634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-472368339"/>
              <w:placeholder>
                <w:docPart w:val="7C5234C2BF912749A840C4A9EBB06CDF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-1919933168"/>
            <w:placeholder>
              <w:docPart w:val="D3A21EE3FE4CF74CADBDE7D8736F52B3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703443030"/>
            <w:placeholder>
              <w:docPart w:val="B049E78CB0838E41B027665A07774572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792322167"/>
            <w:placeholder>
              <w:docPart w:val="38E54F8F80DC124488CCE1C3F5745162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-1413309582"/>
            <w:placeholder>
              <w:docPart w:val="3F3F69E416E9954C9A1DC5D70F262478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148" o:spid="_x0000_s1082" type="#_x0000_t202" style="position:absolute;margin-left:501.4pt;margin-top:126.6pt;width:37.7pt;height:36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29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XSpec="center" w:tblpY="138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442"/>
      </w:tblGrid>
      <w:sdt>
        <w:sdtPr>
          <w:id w:val="646865642"/>
          <w:placeholder>
            <w:docPart w:val="B6E3CFC4F8D1244999A7942423D70776"/>
          </w:placeholder>
          <w:showingPlcHdr/>
        </w:sdtPr>
        <w:sdtContent>
          <w:tr w:rsidR="00B6296A" w:rsidTr="007B7EA8">
            <w:trPr>
              <w:cantSplit/>
              <w:trHeight w:hRule="exact" w:val="778"/>
            </w:trPr>
            <w:tc>
              <w:tcPr>
                <w:tcW w:w="3442" w:type="dxa"/>
                <w:vAlign w:val="center"/>
              </w:tcPr>
              <w:p w:rsidR="00B6296A" w:rsidRDefault="00B6296A" w:rsidP="00515F18">
                <w:pPr>
                  <w:jc w:val="center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tr>
        </w:sdtContent>
      </w:sdt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172" name="Picture 172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97359937"/>
              <w:placeholder>
                <w:docPart w:val="49D4EF26ACA0624A9915D2C360E00EA6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153" o:spid="_x0000_s1083" type="#_x0000_t202" style="position:absolute;margin-left:492.85pt;margin-top:607.5pt;width:37.7pt;height:36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DXd3JL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29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206298727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17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667" w:tblpY="116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6"/>
      </w:tblGrid>
      <w:tr w:rsidR="00E10952" w:rsidTr="00515F18">
        <w:trPr>
          <w:cantSplit/>
          <w:trHeight w:hRule="exact" w:val="547"/>
        </w:trPr>
        <w:sdt>
          <w:sdtPr>
            <w:id w:val="469556240"/>
            <w:placeholder>
              <w:docPart w:val="0DEB7541ED5CE54E981249EDB2E00D2C"/>
            </w:placeholder>
            <w:showingPlcHdr/>
            <w:text/>
          </w:sdtPr>
          <w:sdtContent>
            <w:tc>
              <w:tcPr>
                <w:tcW w:w="3166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>
      <w:r w:rsidRPr="00A5302E">
        <w:rPr>
          <w:lang w:eastAsia="bs-Latn-BA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177" name="Picture 177" descr="C:\Users\Nedim\Desktop\Dnevnik_radna verzija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im\Desktop\Dnevnik_radna verzija_Pag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3056" w:tblpY="2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"/>
        <w:gridCol w:w="450"/>
        <w:gridCol w:w="450"/>
        <w:gridCol w:w="450"/>
        <w:gridCol w:w="360"/>
        <w:gridCol w:w="450"/>
        <w:gridCol w:w="450"/>
        <w:gridCol w:w="450"/>
        <w:gridCol w:w="450"/>
        <w:gridCol w:w="450"/>
        <w:gridCol w:w="270"/>
        <w:gridCol w:w="540"/>
        <w:gridCol w:w="450"/>
        <w:gridCol w:w="450"/>
        <w:gridCol w:w="450"/>
        <w:gridCol w:w="450"/>
        <w:gridCol w:w="540"/>
      </w:tblGrid>
      <w:tr w:rsidR="00B21677" w:rsidTr="00CE380A">
        <w:trPr>
          <w:trHeight w:val="487"/>
        </w:trPr>
        <w:sdt>
          <w:sdtPr>
            <w:id w:val="385615789"/>
          </w:sdtPr>
          <w:sdtContent>
            <w:tc>
              <w:tcPr>
                <w:tcW w:w="63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971208575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563911633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202332136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48099801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219016994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397513272"/>
          </w:sdtPr>
          <w:sdtContent>
            <w:tc>
              <w:tcPr>
                <w:tcW w:w="54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-1904217780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0" w:type="dxa"/>
            <w:vAlign w:val="center"/>
          </w:tcPr>
          <w:p w:rsidR="00B21677" w:rsidRDefault="00B21677" w:rsidP="00CE380A">
            <w:pPr>
              <w:jc w:val="center"/>
            </w:pPr>
          </w:p>
        </w:tc>
        <w:sdt>
          <w:sdtPr>
            <w:id w:val="1301498759"/>
          </w:sdtPr>
          <w:sdtContent>
            <w:tc>
              <w:tcPr>
                <w:tcW w:w="450" w:type="dxa"/>
                <w:vAlign w:val="center"/>
              </w:tcPr>
              <w:p w:rsidR="00B21677" w:rsidRDefault="00B21677" w:rsidP="00CE380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vAlign w:val="center"/>
          </w:tcPr>
          <w:p w:rsidR="00B21677" w:rsidRDefault="00B21677" w:rsidP="00CE380A">
            <w:pPr>
              <w:jc w:val="center"/>
            </w:pPr>
          </w:p>
        </w:tc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4940" w:tblpY="27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167"/>
      </w:tblGrid>
      <w:tr w:rsidR="00E10952" w:rsidTr="00515F18">
        <w:trPr>
          <w:cantSplit/>
          <w:trHeight w:hRule="exact" w:val="475"/>
        </w:trPr>
        <w:sdt>
          <w:sdtPr>
            <w:id w:val="-1323047611"/>
            <w:placeholder>
              <w:docPart w:val="2CAD5BC944F1264389DA32398831DB21"/>
            </w:placeholder>
            <w:showingPlcHdr/>
            <w:text/>
          </w:sdtPr>
          <w:sdtContent>
            <w:tc>
              <w:tcPr>
                <w:tcW w:w="3167" w:type="dxa"/>
                <w:vAlign w:val="center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1729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297"/>
      </w:tblGrid>
      <w:tr w:rsidR="00E10952" w:rsidTr="00515F18">
        <w:trPr>
          <w:cantSplit/>
          <w:trHeight w:hRule="exact" w:val="2174"/>
        </w:trPr>
        <w:tc>
          <w:tcPr>
            <w:tcW w:w="4297" w:type="dxa"/>
          </w:tcPr>
          <w:sdt>
            <w:sdtPr>
              <w:id w:val="-330531658"/>
              <w:placeholder>
                <w:docPart w:val="79DDFD5EADCC7643B82786C2C3D4BD34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092" w:tblpY="45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149"/>
      </w:tblGrid>
      <w:tr w:rsidR="00E10952" w:rsidTr="00515F18">
        <w:trPr>
          <w:cantSplit/>
          <w:trHeight w:hRule="exact" w:val="1901"/>
        </w:trPr>
        <w:sdt>
          <w:sdtPr>
            <w:id w:val="-1080669896"/>
            <w:placeholder>
              <w:docPart w:val="81AAFAFD7DC303448FED9F4C5B93D6F1"/>
            </w:placeholder>
            <w:showingPlcHdr/>
            <w:text/>
          </w:sdtPr>
          <w:sdtContent>
            <w:tc>
              <w:tcPr>
                <w:tcW w:w="4149" w:type="dxa"/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260" w:tblpY="72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4320"/>
      </w:tblGrid>
      <w:tr w:rsidR="00E10952" w:rsidTr="00515F18">
        <w:trPr>
          <w:cantSplit/>
          <w:trHeight w:hRule="exact" w:val="1872"/>
        </w:trPr>
        <w:tc>
          <w:tcPr>
            <w:tcW w:w="4320" w:type="dxa"/>
          </w:tcPr>
          <w:sdt>
            <w:sdtPr>
              <w:id w:val="885000259"/>
              <w:placeholder>
                <w:docPart w:val="0DD6572EDA9EA64D8AD3DF28CFCB10CC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"/>
        <w:tblpPr w:leftFromText="187" w:rightFromText="187" w:vertAnchor="page" w:horzAnchor="page" w:tblpX="6164" w:tblpY="7273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143"/>
      </w:tblGrid>
      <w:tr w:rsidR="00E10952" w:rsidTr="00515F18">
        <w:trPr>
          <w:cantSplit/>
          <w:trHeight w:hRule="exact" w:val="1886"/>
        </w:trPr>
        <w:sdt>
          <w:sdtPr>
            <w:id w:val="890317082"/>
            <w:placeholder>
              <w:docPart w:val="FC1FC709DAE91E489D0A57F0FF276D85"/>
            </w:placeholder>
            <w:showingPlcHdr/>
            <w:text/>
          </w:sdtPr>
          <w:sdtContent>
            <w:tc>
              <w:tcPr>
                <w:tcW w:w="41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pPr>
                  <w:ind w:left="-20"/>
                </w:pPr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page" w:tblpX="6222" w:tblpY="9750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4349"/>
      </w:tblGrid>
      <w:tr w:rsidR="00E10952" w:rsidTr="00515F18">
        <w:trPr>
          <w:cantSplit/>
          <w:trHeight w:hRule="exact" w:val="2174"/>
        </w:trPr>
        <w:sdt>
          <w:sdtPr>
            <w:id w:val="721642766"/>
            <w:placeholder>
              <w:docPart w:val="2933AF3121307545BD607FD469706FE0"/>
            </w:placeholder>
            <w:showingPlcHdr/>
            <w:text/>
          </w:sdtPr>
          <w:sdtContent>
            <w:tc>
              <w:tcPr>
                <w:tcW w:w="434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4290"/>
      </w:tblGrid>
      <w:tr w:rsidR="00E10952" w:rsidTr="00515F18">
        <w:trPr>
          <w:cantSplit/>
          <w:trHeight w:hRule="exact" w:val="1901"/>
        </w:trPr>
        <w:sdt>
          <w:sdtPr>
            <w:id w:val="731663981"/>
            <w:placeholder>
              <w:docPart w:val="B1CC3220660D7D4887E5CA27A27DC551"/>
            </w:placeholder>
            <w:showingPlcHdr/>
            <w:text/>
          </w:sdtPr>
          <w:sdtContent>
            <w:tc>
              <w:tcPr>
                <w:tcW w:w="42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E10952" w:rsidP="00E10952"/>
    <w:tbl>
      <w:tblPr>
        <w:tblStyle w:val="TableGrid"/>
        <w:tblpPr w:leftFromText="187" w:rightFromText="187" w:vertAnchor="page" w:horzAnchor="margin" w:tblpX="260" w:tblpY="1247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858"/>
      </w:tblGrid>
      <w:tr w:rsidR="00E10952" w:rsidTr="00515F18">
        <w:trPr>
          <w:cantSplit/>
          <w:trHeight w:hRule="exact" w:val="2275"/>
        </w:trPr>
        <w:sdt>
          <w:sdtPr>
            <w:id w:val="104771970"/>
            <w:placeholder>
              <w:docPart w:val="9C0C8A452FA89749A5BA42829B4733C5"/>
            </w:placeholder>
            <w:showingPlcHdr/>
            <w:text/>
          </w:sdtPr>
          <w:sdtContent>
            <w:tc>
              <w:tcPr>
                <w:tcW w:w="885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E10952" w:rsidRDefault="002C22A5" w:rsidP="00E10952">
      <w:r w:rsidRPr="002C22A5">
        <w:rPr>
          <w:lang w:val="en-US"/>
        </w:rPr>
        <w:pict>
          <v:shape id="Text Box 175" o:spid="_x0000_s1084" type="#_x0000_t202" style="position:absolute;margin-left:501.4pt;margin-top:126.6pt;width:37.7pt;height:36.8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  <w:t>30</w:t>
                  </w:r>
                </w:p>
              </w:txbxContent>
            </v:textbox>
          </v:shape>
        </w:pict>
      </w:r>
    </w:p>
    <w:p w:rsidR="00E10952" w:rsidRDefault="00E10952" w:rsidP="00E10952">
      <w:r w:rsidRPr="00A5302E">
        <w:rPr>
          <w:lang w:eastAsia="bs-Latn-BA"/>
        </w:rPr>
        <w:lastRenderedPageBreak/>
        <w:drawing>
          <wp:anchor distT="0" distB="0" distL="114300" distR="114300" simplePos="0" relativeHeight="2520309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6970"/>
            <wp:effectExtent l="0" t="0" r="8890" b="0"/>
            <wp:wrapNone/>
            <wp:docPr id="178" name="Picture 178" descr="C:\Users\Nedim\Desktop\Dnevnik_radna verzija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im\Desktop\Dnevnik_radna verzija_Pag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52" w:rsidRDefault="00E10952" w:rsidP="00E10952"/>
    <w:p w:rsidR="00E10952" w:rsidRDefault="00E10952" w:rsidP="00E10952"/>
    <w:tbl>
      <w:tblPr>
        <w:tblStyle w:val="TableGrid"/>
        <w:tblpPr w:leftFromText="187" w:rightFromText="187" w:vertAnchor="page" w:horzAnchor="margin" w:tblpX="174" w:tblpY="2795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9111"/>
      </w:tblGrid>
      <w:tr w:rsidR="00E10952" w:rsidTr="00515F18">
        <w:trPr>
          <w:cantSplit/>
          <w:trHeight w:hRule="exact" w:val="4599"/>
        </w:trPr>
        <w:tc>
          <w:tcPr>
            <w:tcW w:w="911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494562319"/>
              <w:placeholder>
                <w:docPart w:val="2EDA608ACC10734FBD499FEB83BA4F79"/>
              </w:placeholder>
              <w:showingPlcHdr/>
              <w:text/>
            </w:sdtPr>
            <w:sdtContent>
              <w:p w:rsidR="00E10952" w:rsidRDefault="00E10952" w:rsidP="00515F18">
                <w:r w:rsidRPr="004C476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  <w:p w:rsidR="00E10952" w:rsidRDefault="00E10952" w:rsidP="00515F18"/>
        </w:tc>
      </w:tr>
    </w:tbl>
    <w:p w:rsidR="00E10952" w:rsidRDefault="002C22A5" w:rsidP="00E10952">
      <w:r w:rsidRPr="002C22A5">
        <w:rPr>
          <w:lang w:val="en-US"/>
        </w:rPr>
        <w:pict>
          <v:shape id="Text Box 176" o:spid="_x0000_s1085" type="#_x0000_t202" style="position:absolute;margin-left:492.85pt;margin-top:607.5pt;width:37.7pt;height:36.8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" filled="f" stroked="f" strokeweight=".5pt">
            <v:textbox>
              <w:txbxContent>
                <w:p w:rsidR="00515F18" w:rsidRPr="00AC629E" w:rsidRDefault="00515F18" w:rsidP="00E10952">
                  <w:pPr>
                    <w:rPr>
                      <w:rFonts w:ascii="Amatic SC" w:hAnsi="Amatic SC"/>
                      <w:b/>
                      <w:color w:val="806000" w:themeColor="accent4" w:themeShade="80"/>
                      <w:sz w:val="52"/>
                    </w:rPr>
                  </w:pPr>
                  <w:r>
                    <w:rPr>
                      <w:rFonts w:ascii="Amatic SC" w:hAnsi="Amatic SC"/>
                      <w:b/>
                      <w:color w:val="806000" w:themeColor="accent4" w:themeShade="80"/>
                      <w:sz w:val="48"/>
                    </w:rPr>
                    <w:t>30</w:t>
                  </w:r>
                </w:p>
              </w:txbxContent>
            </v:textbox>
          </v:shape>
        </w:pict>
      </w:r>
    </w:p>
    <w:tbl>
      <w:tblPr>
        <w:tblStyle w:val="TableGrid"/>
        <w:tblpPr w:leftFromText="187" w:rightFromText="187" w:vertAnchor="page" w:horzAnchor="margin" w:tblpY="7897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8921"/>
      </w:tblGrid>
      <w:tr w:rsidR="00E10952" w:rsidTr="00515F18">
        <w:trPr>
          <w:cantSplit/>
          <w:trHeight w:hRule="exact" w:val="5587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</w:tcPr>
          <w:p w:rsidR="00E10952" w:rsidRDefault="002C22A5" w:rsidP="00515F18">
            <w:sdt>
              <w:sdtPr>
                <w:id w:val="-1825568695"/>
                <w:showingPlcHdr/>
                <w:picture/>
              </w:sdtPr>
              <w:sdtContent>
                <w:r w:rsidR="00E10952">
                  <w:rPr>
                    <w:lang w:eastAsia="bs-Latn-BA"/>
                  </w:rPr>
                  <w:drawing>
                    <wp:inline distT="0" distB="0" distL="0" distR="0">
                      <wp:extent cx="3592285" cy="3592285"/>
                      <wp:effectExtent l="0" t="0" r="8255" b="8255"/>
                      <wp:docPr id="179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8145" cy="361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10952" w:rsidRDefault="00E10952" w:rsidP="00E10952"/>
    <w:p w:rsidR="00E10952" w:rsidRDefault="00E10952" w:rsidP="00E10952"/>
    <w:p w:rsidR="001E1FDF" w:rsidRDefault="001E1FDF" w:rsidP="00147EE3"/>
    <w:p w:rsidR="001E1FDF" w:rsidRDefault="001E1FDF" w:rsidP="001E1FDF">
      <w:r w:rsidRPr="005B5FCF">
        <w:rPr>
          <w:lang w:eastAsia="bs-Latn-BA"/>
        </w:rPr>
        <w:lastRenderedPageBreak/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-1505404</wp:posOffset>
            </wp:positionV>
            <wp:extent cx="8254216" cy="11224260"/>
            <wp:effectExtent l="0" t="0" r="0" b="0"/>
            <wp:wrapNone/>
            <wp:docPr id="531" name="Picture 531" descr="C:\Users\Nedim\Downloads\mala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dim\Downloads\mala cov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216" cy="112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2A5" w:rsidRPr="002C22A5">
        <w:rPr>
          <w:lang w:val="en-US"/>
        </w:rPr>
        <w:pict>
          <v:shape id="Text Box 918" o:spid="_x0000_s1086" type="#_x0000_t202" style="position:absolute;margin-left:-18.85pt;margin-top:-41.2pt;width:510pt;height:729.8pt;z-index:251880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" strokecolor="#cc8e49" strokeweight="3pt">
            <v:fill opacity="26214f"/>
            <v:textbox>
              <w:txbxContent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</w:p>
                <w:p w:rsidR="00515F18" w:rsidRDefault="00515F18" w:rsidP="001E1F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515F18" w:rsidRDefault="00515F18" w:rsidP="001E1F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515F18" w:rsidRDefault="00515F18" w:rsidP="001E1FDF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515F18" w:rsidRPr="00FF5CA5" w:rsidRDefault="00515F18" w:rsidP="001E1FDF">
                  <w:pPr>
                    <w:jc w:val="center"/>
                    <w:rPr>
                      <w:b/>
                      <w:sz w:val="28"/>
                    </w:rPr>
                  </w:pPr>
                  <w:r w:rsidRPr="00FF5CA5">
                    <w:rPr>
                      <w:b/>
                      <w:sz w:val="28"/>
                    </w:rPr>
                    <w:t>Ovaj dnevnik za vas su pripremili</w:t>
                  </w:r>
                  <w:r>
                    <w:rPr>
                      <w:b/>
                      <w:sz w:val="28"/>
                    </w:rPr>
                    <w:t>:</w:t>
                  </w:r>
                </w:p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Centar za obrazovne inicijative Step by Step</w:t>
                  </w:r>
                </w:p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</w:t>
                  </w:r>
                </w:p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Zajednica inovativnih nastavnika i nastavnica</w:t>
                  </w:r>
                </w:p>
                <w:p w:rsidR="00515F18" w:rsidRPr="00FF5CA5" w:rsidRDefault="00515F18" w:rsidP="001E1FDF">
                  <w:pPr>
                    <w:jc w:val="center"/>
                    <w:rPr>
                      <w:b/>
                      <w:sz w:val="28"/>
                    </w:rPr>
                  </w:pPr>
                  <w:r w:rsidRPr="00FF5CA5">
                    <w:rPr>
                      <w:b/>
                      <w:sz w:val="28"/>
                    </w:rPr>
                    <w:t>Autor/ica:</w:t>
                  </w:r>
                </w:p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Radmila Rangelov Jusović</w:t>
                  </w:r>
                </w:p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Nedim Krajišnik</w:t>
                  </w:r>
                </w:p>
                <w:p w:rsidR="00515F18" w:rsidRPr="0039542B" w:rsidRDefault="00515F18" w:rsidP="001E1FDF">
                  <w:pPr>
                    <w:jc w:val="center"/>
                    <w:rPr>
                      <w:b/>
                      <w:sz w:val="28"/>
                    </w:rPr>
                  </w:pPr>
                  <w:r w:rsidRPr="0039542B">
                    <w:rPr>
                      <w:b/>
                      <w:sz w:val="28"/>
                    </w:rPr>
                    <w:t xml:space="preserve">Ilustracije: </w:t>
                  </w:r>
                </w:p>
                <w:p w:rsidR="00515F18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Damir Balić</w:t>
                  </w:r>
                </w:p>
                <w:p w:rsidR="00515F18" w:rsidRPr="006D6BBB" w:rsidRDefault="00515F18" w:rsidP="001E1FD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Mart, 2020. godine</w:t>
                  </w:r>
                </w:p>
              </w:txbxContent>
            </v:textbox>
            <w10:wrap anchorx="margin"/>
          </v:shape>
        </w:pict>
      </w:r>
    </w:p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1E1FDF" w:rsidRDefault="001E1FDF" w:rsidP="001E1FDF"/>
    <w:p w:rsidR="00B47B1D" w:rsidRDefault="00B47B1D" w:rsidP="00B47B1D"/>
    <w:p w:rsidR="00B47B1D" w:rsidRDefault="001E1FDF" w:rsidP="00B47B1D">
      <w:r>
        <w:rPr>
          <w:lang w:eastAsia="bs-Latn-BA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2528117</wp:posOffset>
            </wp:positionH>
            <wp:positionV relativeFrom="paragraph">
              <wp:posOffset>75927</wp:posOffset>
            </wp:positionV>
            <wp:extent cx="848360" cy="844550"/>
            <wp:effectExtent l="0" t="0" r="8890" b="0"/>
            <wp:wrapNone/>
            <wp:docPr id="9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2"/>
                    <pic:cNvPicPr/>
                  </pic:nvPicPr>
                  <pic:blipFill rotWithShape="1">
                    <a:blip r:embed="rId17" cstate="screen"/>
                    <a:srcRect b="17335"/>
                    <a:stretch/>
                  </pic:blipFill>
                  <pic:spPr bwMode="auto">
                    <a:xfrm>
                      <a:off x="0" y="0"/>
                      <a:ext cx="84836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7B1D" w:rsidRDefault="00B47B1D" w:rsidP="00B47B1D"/>
    <w:p w:rsidR="00B47B1D" w:rsidRDefault="00B47B1D" w:rsidP="00B47B1D"/>
    <w:p w:rsidR="00B47B1D" w:rsidRDefault="001E1FDF" w:rsidP="00B47B1D">
      <w:r>
        <w:rPr>
          <w:lang w:eastAsia="bs-Latn-BA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1915977</wp:posOffset>
            </wp:positionH>
            <wp:positionV relativeFrom="paragraph">
              <wp:posOffset>257537</wp:posOffset>
            </wp:positionV>
            <wp:extent cx="2060575" cy="2028825"/>
            <wp:effectExtent l="0" t="0" r="0" b="9525"/>
            <wp:wrapNone/>
            <wp:docPr id="17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B1D" w:rsidRDefault="00B47B1D" w:rsidP="00B47B1D"/>
    <w:p w:rsidR="00AC629E" w:rsidRDefault="00AC629E" w:rsidP="00AC629E"/>
    <w:p w:rsidR="00AC629E" w:rsidRDefault="00AC629E" w:rsidP="00AC629E"/>
    <w:p w:rsidR="00AC629E" w:rsidRDefault="00AC629E" w:rsidP="00AC629E"/>
    <w:p w:rsidR="00AC629E" w:rsidRDefault="00AC629E" w:rsidP="00AC629E"/>
    <w:p w:rsidR="00AC629E" w:rsidRDefault="00AC629E" w:rsidP="00AC629E"/>
    <w:p w:rsidR="00AC629E" w:rsidRDefault="00AC629E" w:rsidP="00AC629E"/>
    <w:p w:rsidR="00AC629E" w:rsidRDefault="00AC629E" w:rsidP="00AC629E"/>
    <w:p w:rsidR="00AC629E" w:rsidRDefault="00AC629E"/>
    <w:sectPr w:rsidR="00AC629E" w:rsidSect="00977BF2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matic SC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enforcement="1" w:cryptProviderType="rsaAES" w:cryptAlgorithmClass="hash" w:cryptAlgorithmType="typeAny" w:cryptAlgorithmSid="14" w:cryptSpinCount="100000" w:hash="gR6W1gGpLAMFaYpYNZhrDKYfe2SU+T8ABR9oebp8L1t4LfJ2J/kue6HgV+0uaBMlz2vdKLO68adT&#10;i2TYqC5i/Q==" w:salt="M0uYteT5RgsOGLU+pCDY6g=="/>
  <w:defaultTabStop w:val="720"/>
  <w:hyphenationZone w:val="425"/>
  <w:characterSpacingControl w:val="doNotCompress"/>
  <w:compat/>
  <w:rsids>
    <w:rsidRoot w:val="00E05C52"/>
    <w:rsid w:val="00021040"/>
    <w:rsid w:val="00147EE3"/>
    <w:rsid w:val="0019524B"/>
    <w:rsid w:val="001E1FDF"/>
    <w:rsid w:val="002C22A5"/>
    <w:rsid w:val="0031536E"/>
    <w:rsid w:val="00335AFD"/>
    <w:rsid w:val="003D3A11"/>
    <w:rsid w:val="00515F18"/>
    <w:rsid w:val="005F4B1A"/>
    <w:rsid w:val="00675D2D"/>
    <w:rsid w:val="006B4834"/>
    <w:rsid w:val="006F2867"/>
    <w:rsid w:val="0075261D"/>
    <w:rsid w:val="007B68A8"/>
    <w:rsid w:val="007B7EA8"/>
    <w:rsid w:val="007C0114"/>
    <w:rsid w:val="00876A0B"/>
    <w:rsid w:val="0090135C"/>
    <w:rsid w:val="009672A4"/>
    <w:rsid w:val="0097707C"/>
    <w:rsid w:val="00977BF2"/>
    <w:rsid w:val="009B4D58"/>
    <w:rsid w:val="009D0018"/>
    <w:rsid w:val="00A45854"/>
    <w:rsid w:val="00A5302E"/>
    <w:rsid w:val="00AC50DA"/>
    <w:rsid w:val="00AC629E"/>
    <w:rsid w:val="00B21677"/>
    <w:rsid w:val="00B47B1D"/>
    <w:rsid w:val="00B6296A"/>
    <w:rsid w:val="00C64887"/>
    <w:rsid w:val="00CA2A80"/>
    <w:rsid w:val="00CB5986"/>
    <w:rsid w:val="00CC5F95"/>
    <w:rsid w:val="00D1320B"/>
    <w:rsid w:val="00E05C52"/>
    <w:rsid w:val="00E10952"/>
    <w:rsid w:val="00E566CF"/>
    <w:rsid w:val="00E60790"/>
    <w:rsid w:val="00EE7059"/>
    <w:rsid w:val="00F11342"/>
    <w:rsid w:val="00F25F42"/>
    <w:rsid w:val="00FF4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2A5"/>
    <w:rPr>
      <w:noProof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7059"/>
    <w:rPr>
      <w:color w:val="808080"/>
    </w:rPr>
  </w:style>
  <w:style w:type="table" w:styleId="TableGrid">
    <w:name w:val="Table Grid"/>
    <w:basedOn w:val="TableNormal"/>
    <w:uiPriority w:val="39"/>
    <w:rsid w:val="00EE7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5C"/>
    <w:rPr>
      <w:rFonts w:ascii="Tahoma" w:hAnsi="Tahoma" w:cs="Tahoma"/>
      <w:noProof/>
      <w:sz w:val="16"/>
      <w:szCs w:val="16"/>
      <w:lang w:val="bs-Latn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ime%20i%20prezime_MOJ%20DNEVNI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F28693EE61B0442A92EA3D420A1CA7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A617901-2412-784E-BCA5-C644817A0BFC}"/>
      </w:docPartPr>
      <w:docPartBody>
        <w:p w:rsidR="009F1FE9" w:rsidRDefault="009F1FE9">
          <w:pPr>
            <w:pStyle w:val="4F28693EE61B0442A92EA3D420A1CA7C"/>
          </w:pPr>
          <w:r w:rsidRPr="006F2867">
            <w:rPr>
              <w:rStyle w:val="PlaceholderText"/>
              <w:sz w:val="36"/>
              <w:szCs w:val="36"/>
            </w:rPr>
            <w:t>Click or tap here to enter text.</w:t>
          </w:r>
        </w:p>
      </w:docPartBody>
    </w:docPart>
    <w:docPart>
      <w:docPartPr>
        <w:name w:val="E69B2E3B93582742B2B477ACDC3BE5F6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FB2DCCD-DCDE-8C4C-8950-47F887014858}"/>
      </w:docPartPr>
      <w:docPartBody>
        <w:p w:rsidR="009F1FE9" w:rsidRDefault="009F1FE9">
          <w:pPr>
            <w:pStyle w:val="E69B2E3B93582742B2B477ACDC3BE5F6"/>
          </w:pPr>
          <w:r w:rsidRPr="00E60790">
            <w:rPr>
              <w:rStyle w:val="PlaceholderText"/>
              <w:sz w:val="36"/>
              <w:szCs w:val="36"/>
            </w:rPr>
            <w:t>Click or tap here to enter text.</w:t>
          </w:r>
        </w:p>
      </w:docPartBody>
    </w:docPart>
    <w:docPart>
      <w:docPartPr>
        <w:name w:val="F6DD8A5262746047A62363E2900DD792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5810724-1091-7048-A50A-F109FB6656E2}"/>
      </w:docPartPr>
      <w:docPartBody>
        <w:p w:rsidR="009F1FE9" w:rsidRDefault="009F1FE9">
          <w:pPr>
            <w:pStyle w:val="F6DD8A5262746047A62363E2900DD792"/>
          </w:pPr>
          <w:r w:rsidRPr="00EE7059">
            <w:rPr>
              <w:rStyle w:val="PlaceholderText"/>
              <w:sz w:val="36"/>
            </w:rPr>
            <w:t>Click or tap here to enter text.</w:t>
          </w:r>
        </w:p>
      </w:docPartBody>
    </w:docPart>
    <w:docPart>
      <w:docPartPr>
        <w:name w:val="C0DEC425385A01438454AC60CF6A81A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2FFB782-A274-8043-A9E6-9A1950388614}"/>
      </w:docPartPr>
      <w:docPartBody>
        <w:p w:rsidR="009F1FE9" w:rsidRDefault="009F1FE9">
          <w:pPr>
            <w:pStyle w:val="C0DEC425385A01438454AC60CF6A81A4"/>
          </w:pPr>
          <w:r w:rsidRPr="002804E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4E26CAA54FCF47B087CD85289032D2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D1ED017-A20E-B849-8037-4CB2DB245D59}"/>
      </w:docPartPr>
      <w:docPartBody>
        <w:p w:rsidR="009F1FE9" w:rsidRDefault="009F1FE9">
          <w:pPr>
            <w:pStyle w:val="274E26CAA54FCF47B087CD85289032D2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262D3A31F64408BB1C432463D485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24CA49C-8F35-3242-84B1-D5357EF4CAF7}"/>
      </w:docPartPr>
      <w:docPartBody>
        <w:p w:rsidR="009F1FE9" w:rsidRDefault="009F1FE9">
          <w:pPr>
            <w:pStyle w:val="208262D3A31F64408BB1C432463D485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45DC34B2CDF449E16D601BFD16E9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5B6BEC6-C4E9-EE41-9494-9DCE136D07E1}"/>
      </w:docPartPr>
      <w:docPartBody>
        <w:p w:rsidR="009F1FE9" w:rsidRDefault="009F1FE9">
          <w:pPr>
            <w:pStyle w:val="D3E45DC34B2CDF449E16D601BFD16E9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8AC5B4E3D5704E94B50DEDC78C953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735844D-D9AD-A94C-B63D-16E1DED4D5A1}"/>
      </w:docPartPr>
      <w:docPartBody>
        <w:p w:rsidR="009F1FE9" w:rsidRDefault="009F1FE9">
          <w:pPr>
            <w:pStyle w:val="A98AC5B4E3D5704E94B50DEDC78C953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FE6BFFA901F49BC2A08EA138F3BE2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902281A-C49F-9F49-8633-CB64DF1EB741}"/>
      </w:docPartPr>
      <w:docPartBody>
        <w:p w:rsidR="009F1FE9" w:rsidRDefault="009F1FE9">
          <w:pPr>
            <w:pStyle w:val="140FE6BFFA901F49BC2A08EA138F3BE2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54BFD869D3A48B6786D9A3A931DD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0FBA85B-AAB8-4E44-B180-A90D0E3B3F6A}"/>
      </w:docPartPr>
      <w:docPartBody>
        <w:p w:rsidR="009F1FE9" w:rsidRDefault="009F1FE9">
          <w:pPr>
            <w:pStyle w:val="3C454BFD869D3A48B6786D9A3A931DD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1A3414996C94E835C171670ED28F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68ABBE55-1643-8B42-A4B1-64A78DEB5DC4}"/>
      </w:docPartPr>
      <w:docPartBody>
        <w:p w:rsidR="009F1FE9" w:rsidRDefault="009F1FE9">
          <w:pPr>
            <w:pStyle w:val="B671A3414996C94E835C171670ED28F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3D610B3A21114EA2290E97BBBBD6E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EBC2D3C-C5D3-484C-8A5F-08F3F4E7C36C}"/>
      </w:docPartPr>
      <w:docPartBody>
        <w:p w:rsidR="009F1FE9" w:rsidRDefault="009F1FE9">
          <w:pPr>
            <w:pStyle w:val="B73D610B3A21114EA2290E97BBBBD6E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DBD20537155479531903D7970094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12C0C00-7BE0-4043-A194-021E41C0C555}"/>
      </w:docPartPr>
      <w:docPartBody>
        <w:p w:rsidR="009F1FE9" w:rsidRDefault="009F1FE9">
          <w:pPr>
            <w:pStyle w:val="54EDBD20537155479531903D7970094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73A880DF6FC14BB24662B0379B289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96BF479-7557-4849-9796-756248A68248}"/>
      </w:docPartPr>
      <w:docPartBody>
        <w:p w:rsidR="009F1FE9" w:rsidRDefault="009F1FE9">
          <w:pPr>
            <w:pStyle w:val="DD73A880DF6FC14BB24662B0379B289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9BE2BA324774FAEE41911757706A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19B5D19-184F-B446-A1DF-3E4F0DD282CF}"/>
      </w:docPartPr>
      <w:docPartBody>
        <w:p w:rsidR="009F1FE9" w:rsidRDefault="009F1FE9">
          <w:pPr>
            <w:pStyle w:val="D7F9BE2BA324774FAEE41911757706A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D1C3E2726A474EB2778EBBF31B612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5D7E5D5-207C-9240-9A5A-E816677F6CAA}"/>
      </w:docPartPr>
      <w:docPartBody>
        <w:p w:rsidR="009F1FE9" w:rsidRDefault="009F1FE9">
          <w:pPr>
            <w:pStyle w:val="06D1C3E2726A474EB2778EBBF31B612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667A9E47F4E4FA0B8540E42DF723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2421FA0-DEBD-934F-8153-58F4E97173B1}"/>
      </w:docPartPr>
      <w:docPartBody>
        <w:p w:rsidR="009F1FE9" w:rsidRDefault="009F1FE9">
          <w:pPr>
            <w:pStyle w:val="C79667A9E47F4E4FA0B8540E42DF723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186AFF1080140BBE690EE1AD80E5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402B7DE-FC68-124F-98B3-5B40BC6351EE}"/>
      </w:docPartPr>
      <w:docPartBody>
        <w:p w:rsidR="009F1FE9" w:rsidRDefault="009F1FE9">
          <w:pPr>
            <w:pStyle w:val="8E7186AFF1080140BBE690EE1AD80E5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AA1D80CE62042B385722536F30E8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F41D479-093D-3A41-8A14-6428B2748C20}"/>
      </w:docPartPr>
      <w:docPartBody>
        <w:p w:rsidR="009F1FE9" w:rsidRDefault="009F1FE9">
          <w:pPr>
            <w:pStyle w:val="818AA1D80CE62042B385722536F30E8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EE12B67C47F41AA678A3237BFBFE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47A8BFE-A422-F14F-890E-DDC35DAC7E82}"/>
      </w:docPartPr>
      <w:docPartBody>
        <w:p w:rsidR="009F1FE9" w:rsidRDefault="009F1FE9">
          <w:pPr>
            <w:pStyle w:val="D16EE12B67C47F41AA678A3237BFBFE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FC34C8191BDD439B23E1EF25AF71A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A3D83BE-79B8-ED47-8BB2-D1AC8C4408DD}"/>
      </w:docPartPr>
      <w:docPartBody>
        <w:p w:rsidR="009F1FE9" w:rsidRDefault="009F1FE9">
          <w:pPr>
            <w:pStyle w:val="1DFC34C8191BDD439B23E1EF25AF71A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E814E275667640B875C5719A740E3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D6A400F2-1340-CA47-8B99-37646A147930}"/>
      </w:docPartPr>
      <w:docPartBody>
        <w:p w:rsidR="009F1FE9" w:rsidRDefault="009F1FE9">
          <w:pPr>
            <w:pStyle w:val="83E814E275667640B875C5719A740E3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2592680B0E8F479055DF8B4157C3E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CF06488-4868-B147-9A02-F1247EB1936D}"/>
      </w:docPartPr>
      <w:docPartBody>
        <w:p w:rsidR="009F1FE9" w:rsidRDefault="009F1FE9">
          <w:pPr>
            <w:pStyle w:val="6D2592680B0E8F479055DF8B4157C3E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2ADEEC3F80564F9D54CB5B53791282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9332B5F-1154-9C4C-88EF-2649CC0715CC}"/>
      </w:docPartPr>
      <w:docPartBody>
        <w:p w:rsidR="009F1FE9" w:rsidRDefault="009F1FE9">
          <w:pPr>
            <w:pStyle w:val="0C2ADEEC3F80564F9D54CB5B53791282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545D8DBDE824194EF1D030488A13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93909AF-098C-C041-9923-8C186DB15D69}"/>
      </w:docPartPr>
      <w:docPartBody>
        <w:p w:rsidR="009F1FE9" w:rsidRDefault="009F1FE9">
          <w:pPr>
            <w:pStyle w:val="BF8545D8DBDE824194EF1D030488A13C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39025A209C8B48A624510FCEB72AF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605309D-5D6F-8444-9BB2-9B071BA9F282}"/>
      </w:docPartPr>
      <w:docPartBody>
        <w:p w:rsidR="009F1FE9" w:rsidRDefault="009F1FE9">
          <w:pPr>
            <w:pStyle w:val="8239025A209C8B48A624510FCEB72AF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2769840AADC24AA5F06D1EFFED9AA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A68840A-39E9-8F4F-9B85-7F5145F0F542}"/>
      </w:docPartPr>
      <w:docPartBody>
        <w:p w:rsidR="009F1FE9" w:rsidRDefault="009F1FE9">
          <w:pPr>
            <w:pStyle w:val="E12769840AADC24AA5F06D1EFFED9AA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62B7584F7F494E911EAD3BF072696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50A0148-DAAE-9340-96FD-EBD636DB8AC7}"/>
      </w:docPartPr>
      <w:docPartBody>
        <w:p w:rsidR="009F1FE9" w:rsidRDefault="009F1FE9">
          <w:pPr>
            <w:pStyle w:val="6662B7584F7F494E911EAD3BF072696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7D34F0ABA054F950B32CCF34F348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681A0D0-F47E-4F40-89CB-A32A73BAC542}"/>
      </w:docPartPr>
      <w:docPartBody>
        <w:p w:rsidR="009F1FE9" w:rsidRDefault="009F1FE9">
          <w:pPr>
            <w:pStyle w:val="3057D34F0ABA054F950B32CCF34F348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E93711EB8A694DB802425A37C05B3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B7D417E-B4E3-4D46-A909-759354E562BF}"/>
      </w:docPartPr>
      <w:docPartBody>
        <w:p w:rsidR="009F1FE9" w:rsidRDefault="009F1FE9">
          <w:pPr>
            <w:pStyle w:val="69E93711EB8A694DB802425A37C05B3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4D99E27748D43A8F513F8C885C10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60E45168-40CB-DA46-9796-B74ECB9FA946}"/>
      </w:docPartPr>
      <w:docPartBody>
        <w:p w:rsidR="009F1FE9" w:rsidRDefault="009F1FE9">
          <w:pPr>
            <w:pStyle w:val="EC14D99E27748D43A8F513F8C885C10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42F6764415D4F884BA3719ED2134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67B217C-FCA1-D945-851C-034D03AA32DA}"/>
      </w:docPartPr>
      <w:docPartBody>
        <w:p w:rsidR="009F1FE9" w:rsidRDefault="009F1FE9">
          <w:pPr>
            <w:pStyle w:val="0E542F6764415D4F884BA3719ED2134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FC7E93D20B724B92B8DC12236DF48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182AC49-8927-224D-89AD-9E27CCA281D0}"/>
      </w:docPartPr>
      <w:docPartBody>
        <w:p w:rsidR="009F1FE9" w:rsidRDefault="009F1FE9">
          <w:pPr>
            <w:pStyle w:val="F9FC7E93D20B724B92B8DC12236DF48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2AF953E619914DB5770A08EE992B0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8429F22-C633-C34C-B387-BCBEA6575417}"/>
      </w:docPartPr>
      <w:docPartBody>
        <w:p w:rsidR="009F1FE9" w:rsidRDefault="009F1FE9">
          <w:pPr>
            <w:pStyle w:val="192AF953E619914DB5770A08EE992B0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262D27480274F995BFFB3E8EF4EE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4EAE2AC-B0B7-0C4E-A7DB-5B3DE5EA10FD}"/>
      </w:docPartPr>
      <w:docPartBody>
        <w:p w:rsidR="009F1FE9" w:rsidRDefault="009F1FE9">
          <w:pPr>
            <w:pStyle w:val="1A0262D27480274F995BFFB3E8EF4EE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3CC5BA12E9B4AB5C3C5DB3DF8F73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F6386AC-6D1C-E348-B9A5-4AEFAF5C7DD8}"/>
      </w:docPartPr>
      <w:docPartBody>
        <w:p w:rsidR="009F1FE9" w:rsidRDefault="009F1FE9">
          <w:pPr>
            <w:pStyle w:val="1C63CC5BA12E9B4AB5C3C5DB3DF8F73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96176EEBF1F40B85973922E09D4C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21D1520-D694-6A40-B60F-87E84864F953}"/>
      </w:docPartPr>
      <w:docPartBody>
        <w:p w:rsidR="009F1FE9" w:rsidRDefault="009F1FE9">
          <w:pPr>
            <w:pStyle w:val="EF596176EEBF1F40B85973922E09D4C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EAC92E57C5546841B4B56ECC6FF0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771ECAF-7F8A-5A4D-AA85-AA215F9156B1}"/>
      </w:docPartPr>
      <w:docPartBody>
        <w:p w:rsidR="009F1FE9" w:rsidRDefault="009F1FE9">
          <w:pPr>
            <w:pStyle w:val="EE4EAC92E57C5546841B4B56ECC6FF0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7089B832E3EB4C81F82BC240CEBE7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164C3E3-7FB2-9644-8125-E28D2B47111F}"/>
      </w:docPartPr>
      <w:docPartBody>
        <w:p w:rsidR="009F1FE9" w:rsidRDefault="009F1FE9">
          <w:pPr>
            <w:pStyle w:val="307089B832E3EB4C81F82BC240CEBE7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6461401F56094FB15CF5C2E03896B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B28434F-FEB4-8146-8995-FE1E1EFAA959}"/>
      </w:docPartPr>
      <w:docPartBody>
        <w:p w:rsidR="009F1FE9" w:rsidRDefault="009F1FE9">
          <w:pPr>
            <w:pStyle w:val="806461401F56094FB15CF5C2E03896B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149D0A7CD504AA2F2763D353F19B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2AC5F9E-B38C-4449-884C-B5829B8D4723}"/>
      </w:docPartPr>
      <w:docPartBody>
        <w:p w:rsidR="009F1FE9" w:rsidRDefault="009F1FE9">
          <w:pPr>
            <w:pStyle w:val="7AB149D0A7CD504AA2F2763D353F19B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382FC6368A44387575A603147F4C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FEB28D5-D361-1B42-B171-7611E28DB8B2}"/>
      </w:docPartPr>
      <w:docPartBody>
        <w:p w:rsidR="009F1FE9" w:rsidRDefault="009F1FE9">
          <w:pPr>
            <w:pStyle w:val="4F0382FC6368A44387575A603147F4C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BBB853574A2B41B31C6CCF3541958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D7AAA6A-16D7-2846-B2BF-69FF6EFF25C2}"/>
      </w:docPartPr>
      <w:docPartBody>
        <w:p w:rsidR="009F1FE9" w:rsidRDefault="009F1FE9">
          <w:pPr>
            <w:pStyle w:val="C7BBB853574A2B41B31C6CCF3541958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00A4761927742B58F436D912766A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E7DE131-9AB2-1A4A-A2C0-11EA34173EF4}"/>
      </w:docPartPr>
      <w:docPartBody>
        <w:p w:rsidR="009F1FE9" w:rsidRDefault="009F1FE9">
          <w:pPr>
            <w:pStyle w:val="E7900A4761927742B58F436D912766A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237ABB80434468EF9A6419250A06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4070135-8D75-E646-B9A1-CF0ED03F7A98}"/>
      </w:docPartPr>
      <w:docPartBody>
        <w:p w:rsidR="009F1FE9" w:rsidRDefault="009F1FE9">
          <w:pPr>
            <w:pStyle w:val="E09237ABB80434468EF9A6419250A06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03731DB55A074DBC6C9212A53EC59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88CABD9-B247-B742-9AD8-74AEB224F9CC}"/>
      </w:docPartPr>
      <w:docPartBody>
        <w:p w:rsidR="009F1FE9" w:rsidRDefault="009F1FE9">
          <w:pPr>
            <w:pStyle w:val="7A03731DB55A074DBC6C9212A53EC59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9ED5769963E44BF1AE20E11EA7136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26E2CEA-8F0A-1B4B-B4CF-65905D63145D}"/>
      </w:docPartPr>
      <w:docPartBody>
        <w:p w:rsidR="009F1FE9" w:rsidRDefault="009F1FE9">
          <w:pPr>
            <w:pStyle w:val="FAF9ED5769963E44BF1AE20E11EA7136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8669D2851EB44781E2E6238BCB2F76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7ED6674-BE30-7140-A14B-982E39ADFC9B}"/>
      </w:docPartPr>
      <w:docPartBody>
        <w:p w:rsidR="009F1FE9" w:rsidRDefault="009F1FE9">
          <w:pPr>
            <w:pStyle w:val="6D8669D2851EB44781E2E6238BCB2F76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0729785C1B0B469A49658932A918E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6C19E21-0CF7-E44C-B500-FEF77EDC23BD}"/>
      </w:docPartPr>
      <w:docPartBody>
        <w:p w:rsidR="009F1FE9" w:rsidRDefault="009F1FE9">
          <w:pPr>
            <w:pStyle w:val="410729785C1B0B469A49658932A918E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2B674F10F8241B4F21D5E77B9A00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FF87107-7298-664C-A0A7-DDFE86D40708}"/>
      </w:docPartPr>
      <w:docPartBody>
        <w:p w:rsidR="009F1FE9" w:rsidRDefault="009F1FE9">
          <w:pPr>
            <w:pStyle w:val="3862B674F10F8241B4F21D5E77B9A00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66AB4DF838F64886F18D340068A6E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6C29E4A0-F34E-0D4B-9E50-869BB1F5279C}"/>
      </w:docPartPr>
      <w:docPartBody>
        <w:p w:rsidR="009F1FE9" w:rsidRDefault="009F1FE9">
          <w:pPr>
            <w:pStyle w:val="3C66AB4DF838F64886F18D340068A6E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99E2A6A75734AB8F564A9A40D153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8E9E923-E0C6-FA44-86E5-CDB9F1DFF2C4}"/>
      </w:docPartPr>
      <w:docPartBody>
        <w:p w:rsidR="009F1FE9" w:rsidRDefault="009F1FE9">
          <w:pPr>
            <w:pStyle w:val="B7A99E2A6A75734AB8F564A9A40D153C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E7C9CDB5FFD44AE32DCEFEAF5A6E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E7E77EF-C4E1-5744-BA70-1066A89084A3}"/>
      </w:docPartPr>
      <w:docPartBody>
        <w:p w:rsidR="009F1FE9" w:rsidRDefault="009F1FE9">
          <w:pPr>
            <w:pStyle w:val="0C9E7C9CDB5FFD44AE32DCEFEAF5A6E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74F5E3801EA04889CE336F8122DA5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1FD5E38-0911-D542-B0E3-2F1987BAA019}"/>
      </w:docPartPr>
      <w:docPartBody>
        <w:p w:rsidR="009F1FE9" w:rsidRDefault="009F1FE9">
          <w:pPr>
            <w:pStyle w:val="7474F5E3801EA04889CE336F8122DA5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0BADBD40860498082D3FCC92010A6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DBF28575-7EC1-C846-AB74-BE8DD07B69A6}"/>
      </w:docPartPr>
      <w:docPartBody>
        <w:p w:rsidR="009F1FE9" w:rsidRDefault="009F1FE9">
          <w:pPr>
            <w:pStyle w:val="0780BADBD40860498082D3FCC92010A6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2908B5B314B642892A4D6D88AC517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115D1B3-47A9-214E-8BD1-5C870DD60DAE}"/>
      </w:docPartPr>
      <w:docPartBody>
        <w:p w:rsidR="009F1FE9" w:rsidRDefault="009F1FE9">
          <w:pPr>
            <w:pStyle w:val="4E2908B5B314B642892A4D6D88AC517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F21924A9EC874183FFDB403CD94F4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AD6AA81-0BCD-2949-9344-03D4607EB5B6}"/>
      </w:docPartPr>
      <w:docPartBody>
        <w:p w:rsidR="009F1FE9" w:rsidRDefault="009F1FE9">
          <w:pPr>
            <w:pStyle w:val="88F21924A9EC874183FFDB403CD94F4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38D1FD498D5469BF93470EBC1C5B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E92E711-C940-5645-B91D-8FE5D3E7654A}"/>
      </w:docPartPr>
      <w:docPartBody>
        <w:p w:rsidR="009F1FE9" w:rsidRDefault="009F1FE9">
          <w:pPr>
            <w:pStyle w:val="54338D1FD498D5469BF93470EBC1C5B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39EDE303FBE46A25440DF19E2DA9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D9D4A7B-4950-784E-BF11-70EA7DC5186D}"/>
      </w:docPartPr>
      <w:docPartBody>
        <w:p w:rsidR="009F1FE9" w:rsidRDefault="009F1FE9">
          <w:pPr>
            <w:pStyle w:val="5AD39EDE303FBE46A25440DF19E2DA9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A5F5F0BC8A03458AAB6292A0EA5B5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7AAB4E0-15FA-984F-BB69-4521AC8A6F26}"/>
      </w:docPartPr>
      <w:docPartBody>
        <w:p w:rsidR="009F1FE9" w:rsidRDefault="009F1FE9">
          <w:pPr>
            <w:pStyle w:val="6DA5F5F0BC8A03458AAB6292A0EA5B5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6F514A6A371940AC37D9E25F4FB0B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6A286E2B-C0BE-7E4E-B353-9F6C13EA2DAA}"/>
      </w:docPartPr>
      <w:docPartBody>
        <w:p w:rsidR="009F1FE9" w:rsidRDefault="009F1FE9">
          <w:pPr>
            <w:pStyle w:val="906F514A6A371940AC37D9E25F4FB0B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C7F60BA19DEB40AC2F8EED253986B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E002D75-0085-714A-A8B7-336C68BE1CD2}"/>
      </w:docPartPr>
      <w:docPartBody>
        <w:p w:rsidR="009F1FE9" w:rsidRDefault="009F1FE9">
          <w:pPr>
            <w:pStyle w:val="07C7F60BA19DEB40AC2F8EED253986B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BC48865C13C44BEAB1F6474C2DDB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F077B3B-E713-0943-885E-3D69A6C1823D}"/>
      </w:docPartPr>
      <w:docPartBody>
        <w:p w:rsidR="009F1FE9" w:rsidRDefault="009F1FE9">
          <w:pPr>
            <w:pStyle w:val="E68BC48865C13C44BEAB1F6474C2DDB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2C53D3FCA064586A60A193BC8177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DD3DC8A-E509-C04F-8E19-B79F27CDCBB5}"/>
      </w:docPartPr>
      <w:docPartBody>
        <w:p w:rsidR="009F1FE9" w:rsidRDefault="009F1FE9">
          <w:pPr>
            <w:pStyle w:val="6E72C53D3FCA064586A60A193BC8177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D5E80337281544B5FD13088B73D2E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654CB58-004D-A442-97A8-93357C05F036}"/>
      </w:docPartPr>
      <w:docPartBody>
        <w:p w:rsidR="009F1FE9" w:rsidRDefault="009F1FE9">
          <w:pPr>
            <w:pStyle w:val="DDD5E80337281544B5FD13088B73D2E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2D8D48CBA424FBBFE2449F5EC84C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43DED89-676A-8244-8753-2A05B324D7B2}"/>
      </w:docPartPr>
      <w:docPartBody>
        <w:p w:rsidR="009F1FE9" w:rsidRDefault="009F1FE9">
          <w:pPr>
            <w:pStyle w:val="54A2D8D48CBA424FBBFE2449F5EC84C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BA3E19C96664999F0DC2A35EA9DF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4154BB0-8A72-CB41-95DA-5FA2644729F5}"/>
      </w:docPartPr>
      <w:docPartBody>
        <w:p w:rsidR="009F1FE9" w:rsidRDefault="009F1FE9">
          <w:pPr>
            <w:pStyle w:val="F75BA3E19C96664999F0DC2A35EA9DF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8F969395A2B744A6E15A154F06528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D2027CA-7A39-C14A-8309-9051E662E658}"/>
      </w:docPartPr>
      <w:docPartBody>
        <w:p w:rsidR="009F1FE9" w:rsidRDefault="009F1FE9">
          <w:pPr>
            <w:pStyle w:val="F98F969395A2B744A6E15A154F06528C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D517BF711ED41A36BE8E4F80CC10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E95CEA8-EF43-C14B-964F-31EC34B01940}"/>
      </w:docPartPr>
      <w:docPartBody>
        <w:p w:rsidR="009F1FE9" w:rsidRDefault="009F1FE9">
          <w:pPr>
            <w:pStyle w:val="403D517BF711ED41A36BE8E4F80CC10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A1F94344EEB041B37A6A8DA9DF858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8A162E9-5D34-C242-BA16-5B0E0D56FDF2}"/>
      </w:docPartPr>
      <w:docPartBody>
        <w:p w:rsidR="009F1FE9" w:rsidRDefault="009F1FE9">
          <w:pPr>
            <w:pStyle w:val="A3A1F94344EEB041B37A6A8DA9DF858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B87D0BF5EA9243BBAD7CEC2A6D4C0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69A38FB-1B0E-FE45-8B6F-C076E8D8386C}"/>
      </w:docPartPr>
      <w:docPartBody>
        <w:p w:rsidR="009F1FE9" w:rsidRDefault="009F1FE9">
          <w:pPr>
            <w:pStyle w:val="2BB87D0BF5EA9243BBAD7CEC2A6D4C0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42CE6C2B79574098DA9FB5B57C2F1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7200028-B1D3-9349-9426-2E604358628A}"/>
      </w:docPartPr>
      <w:docPartBody>
        <w:p w:rsidR="009F1FE9" w:rsidRDefault="009F1FE9">
          <w:pPr>
            <w:pStyle w:val="E642CE6C2B79574098DA9FB5B57C2F1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4F50E94F25245847E4253871EBD5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B690ECA-17C6-1E49-8802-827B199C78B3}"/>
      </w:docPartPr>
      <w:docPartBody>
        <w:p w:rsidR="009F1FE9" w:rsidRDefault="009F1FE9">
          <w:pPr>
            <w:pStyle w:val="8E24F50E94F25245847E4253871EBD5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120415810684A949218653F9A0E2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649F29C-7473-A745-85A2-FD565A335D2F}"/>
      </w:docPartPr>
      <w:docPartBody>
        <w:p w:rsidR="009F1FE9" w:rsidRDefault="009F1FE9">
          <w:pPr>
            <w:pStyle w:val="206120415810684A949218653F9A0E2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0139D3082B043A6726FADCD636C0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B756125-33B6-3A40-B566-F5F7EA1F3F29}"/>
      </w:docPartPr>
      <w:docPartBody>
        <w:p w:rsidR="009F1FE9" w:rsidRDefault="009F1FE9">
          <w:pPr>
            <w:pStyle w:val="33D0139D3082B043A6726FADCD636C0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AD574E192FD4BB09CF4D08E54B8B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7990B6D-B6B1-634E-A109-D4792E342AF2}"/>
      </w:docPartPr>
      <w:docPartBody>
        <w:p w:rsidR="009F1FE9" w:rsidRDefault="009F1FE9">
          <w:pPr>
            <w:pStyle w:val="D8EAD574E192FD4BB09CF4D08E54B8B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C52AD439966C45B8FE02F3AE4638C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C6EF7E3-E309-5145-A5EA-6544C5E2BE63}"/>
      </w:docPartPr>
      <w:docPartBody>
        <w:p w:rsidR="009F1FE9" w:rsidRDefault="009F1FE9">
          <w:pPr>
            <w:pStyle w:val="7AC52AD439966C45B8FE02F3AE4638C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CE439461DD14DAFBCD7699B23F12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C7A513B-838A-5448-B0CF-2E69AE8A90D7}"/>
      </w:docPartPr>
      <w:docPartBody>
        <w:p w:rsidR="009F1FE9" w:rsidRDefault="009F1FE9">
          <w:pPr>
            <w:pStyle w:val="494CE439461DD14DAFBCD7699B23F12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D67637E1346B4C8BDD6AFBE1B6B24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B6FE4AA-934C-EC4E-88D6-B388A6FFC0DE}"/>
      </w:docPartPr>
      <w:docPartBody>
        <w:p w:rsidR="009F1FE9" w:rsidRDefault="009F1FE9">
          <w:pPr>
            <w:pStyle w:val="8BD67637E1346B4C8BDD6AFBE1B6B24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E2C11D6B0A5A45BFC89340CE8C1B9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A6C320D-C234-3343-BEB7-E61B9BFAE6FD}"/>
      </w:docPartPr>
      <w:docPartBody>
        <w:p w:rsidR="009F1FE9" w:rsidRDefault="009F1FE9">
          <w:pPr>
            <w:pStyle w:val="7BE2C11D6B0A5A45BFC89340CE8C1B9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3A0AD9E270BE45BBE7A315321CA52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F9B6E32-5E68-B243-8ED0-BF576176B6FD}"/>
      </w:docPartPr>
      <w:docPartBody>
        <w:p w:rsidR="009F1FE9" w:rsidRDefault="009F1FE9">
          <w:pPr>
            <w:pStyle w:val="0C3A0AD9E270BE45BBE7A315321CA52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FAA114AEE35345920F68FFA071113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5518EF8-2832-714C-A11A-85FD9C0EBF65}"/>
      </w:docPartPr>
      <w:docPartBody>
        <w:p w:rsidR="009F1FE9" w:rsidRDefault="009F1FE9">
          <w:pPr>
            <w:pStyle w:val="01FAA114AEE35345920F68FFA071113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DB64891750B34581B64F3626029DD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ED28459-BAE9-1647-931A-6AA2EC2A3F16}"/>
      </w:docPartPr>
      <w:docPartBody>
        <w:p w:rsidR="009F1FE9" w:rsidRDefault="009F1FE9">
          <w:pPr>
            <w:pStyle w:val="4CDB64891750B34581B64F3626029DD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E05C9C5122774AA085819D9EF81E9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FA152EE-D4B4-9140-910E-63AB9940FC2B}"/>
      </w:docPartPr>
      <w:docPartBody>
        <w:p w:rsidR="009F1FE9" w:rsidRDefault="009F1FE9">
          <w:pPr>
            <w:pStyle w:val="94E05C9C5122774AA085819D9EF81E9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EBE2381304D4E983CB5ABFFD2012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77B68C0-5C42-7C4B-9090-44868D724A3F}"/>
      </w:docPartPr>
      <w:docPartBody>
        <w:p w:rsidR="009F1FE9" w:rsidRDefault="009F1FE9">
          <w:pPr>
            <w:pStyle w:val="ACEEBE2381304D4E983CB5ABFFD2012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968D5DA2F6674389E71D39A63B74F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01BB4B6-A1B7-0E4E-8B30-B0F936FD9BC4}"/>
      </w:docPartPr>
      <w:docPartBody>
        <w:p w:rsidR="009F1FE9" w:rsidRDefault="009F1FE9">
          <w:pPr>
            <w:pStyle w:val="F5968D5DA2F6674389E71D39A63B74F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503EFD9ED23248841EBC438A5FCB7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0A74FBD-20A0-CD4F-A8BD-4655D17A683F}"/>
      </w:docPartPr>
      <w:docPartBody>
        <w:p w:rsidR="009F1FE9" w:rsidRDefault="009F1FE9">
          <w:pPr>
            <w:pStyle w:val="69503EFD9ED23248841EBC438A5FCB7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8CB96D82AD9748BE7E4CB5B6B3262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0BCEA4A-DADB-0C4A-9B44-F9F4AEC3A51C}"/>
      </w:docPartPr>
      <w:docPartBody>
        <w:p w:rsidR="009F1FE9" w:rsidRDefault="009F1FE9">
          <w:pPr>
            <w:pStyle w:val="8B8CB96D82AD9748BE7E4CB5B6B3262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5ED823A99344A8E5C3C4EDF2269B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BD2E5E6-D9A4-3A42-BDB4-9743CE54F338}"/>
      </w:docPartPr>
      <w:docPartBody>
        <w:p w:rsidR="009F1FE9" w:rsidRDefault="009F1FE9">
          <w:pPr>
            <w:pStyle w:val="25A5ED823A99344A8E5C3C4EDF2269B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032094CBE5464693AF33403E37BF8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2013041-62E8-8346-88E9-3EB4C8145D9E}"/>
      </w:docPartPr>
      <w:docPartBody>
        <w:p w:rsidR="009F1FE9" w:rsidRDefault="009F1FE9">
          <w:pPr>
            <w:pStyle w:val="F7032094CBE5464693AF33403E37BF8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B876AFCFECAA4B9BAC48DDD3D626E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689501B-E472-3E46-AC2F-264B9F7356E6}"/>
      </w:docPartPr>
      <w:docPartBody>
        <w:p w:rsidR="009F1FE9" w:rsidRDefault="009F1FE9">
          <w:pPr>
            <w:pStyle w:val="4BB876AFCFECAA4B9BAC48DDD3D626E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F4F0F05B0B94EBD4F37F07DB1CD6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EC06A95-58DB-0148-A1CE-19F11EC210C2}"/>
      </w:docPartPr>
      <w:docPartBody>
        <w:p w:rsidR="009F1FE9" w:rsidRDefault="009F1FE9">
          <w:pPr>
            <w:pStyle w:val="888F4F0F05B0B94EBD4F37F07DB1CD6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562582D1AC0147ABDD499A1B1AA3C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64E78F4-EF83-4A42-8F00-FAE544763E76}"/>
      </w:docPartPr>
      <w:docPartBody>
        <w:p w:rsidR="009F1FE9" w:rsidRDefault="009F1FE9">
          <w:pPr>
            <w:pStyle w:val="53562582D1AC0147ABDD499A1B1AA3C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B25220F16FB47B3A9997BFE90B6C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DAD43BDE-ACFB-FD4F-8CD8-FDBE006F59A8}"/>
      </w:docPartPr>
      <w:docPartBody>
        <w:p w:rsidR="009F1FE9" w:rsidRDefault="009F1FE9">
          <w:pPr>
            <w:pStyle w:val="E46B25220F16FB47B3A9997BFE90B6C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05A75BEF9054BA410CA2EB72EEC3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E243F53-03EB-354A-836A-A488D0CC6881}"/>
      </w:docPartPr>
      <w:docPartBody>
        <w:p w:rsidR="009F1FE9" w:rsidRDefault="009F1FE9">
          <w:pPr>
            <w:pStyle w:val="17705A75BEF9054BA410CA2EB72EEC3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94922B15581E4CB85C54B5ECB3241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E056234-20AF-1F4F-879A-7765CBB814EA}"/>
      </w:docPartPr>
      <w:docPartBody>
        <w:p w:rsidR="009F1FE9" w:rsidRDefault="009F1FE9">
          <w:pPr>
            <w:pStyle w:val="4694922B15581E4CB85C54B5ECB3241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5E0E07F34EAC4A850864A1926171E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FFB3DA5-4E95-314C-8A67-CA9F36FA7A33}"/>
      </w:docPartPr>
      <w:docPartBody>
        <w:p w:rsidR="009F1FE9" w:rsidRDefault="009F1FE9">
          <w:pPr>
            <w:pStyle w:val="B75E0E07F34EAC4A850864A1926171E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A6FAC2966918429EC6DCFAB7FBF30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D2EED24-D614-6C4D-9722-FA96FFAEE6A5}"/>
      </w:docPartPr>
      <w:docPartBody>
        <w:p w:rsidR="009F1FE9" w:rsidRDefault="009F1FE9">
          <w:pPr>
            <w:pStyle w:val="9CA6FAC2966918429EC6DCFAB7FBF30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22C6242C78E043A58CA4B82E91F95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CEB41EC-DE71-2F4F-AD15-9554B9ABC9E2}"/>
      </w:docPartPr>
      <w:docPartBody>
        <w:p w:rsidR="009F1FE9" w:rsidRDefault="009F1FE9">
          <w:pPr>
            <w:pStyle w:val="4522C6242C78E043A58CA4B82E91F95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9256F9B288D42BD22C14BBA95344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DB25E1E-5D17-C049-8F4E-F1D4A4B7565A}"/>
      </w:docPartPr>
      <w:docPartBody>
        <w:p w:rsidR="009F1FE9" w:rsidRDefault="009F1FE9">
          <w:pPr>
            <w:pStyle w:val="4B59256F9B288D42BD22C14BBA95344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5EABBD01A5B499A43F8695F9878B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4F3E971-CB59-0449-926C-8A298569E0AB}"/>
      </w:docPartPr>
      <w:docPartBody>
        <w:p w:rsidR="009F1FE9" w:rsidRDefault="009F1FE9">
          <w:pPr>
            <w:pStyle w:val="3505EABBD01A5B499A43F8695F9878B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E8B1BC2ACE6C4FA14A03F1B5E2A37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A022970-B641-1341-935B-916AC41566EE}"/>
      </w:docPartPr>
      <w:docPartBody>
        <w:p w:rsidR="009F1FE9" w:rsidRDefault="009F1FE9">
          <w:pPr>
            <w:pStyle w:val="AFE8B1BC2ACE6C4FA14A03F1B5E2A37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1AD08706B5F54D80D882DC8DF5074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434956D-92C6-FB4C-AF19-8744E50436F0}"/>
      </w:docPartPr>
      <w:docPartBody>
        <w:p w:rsidR="009F1FE9" w:rsidRDefault="009F1FE9">
          <w:pPr>
            <w:pStyle w:val="EF1AD08706B5F54D80D882DC8DF5074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9BF1DD6C225446880F5A58A075C82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6C4AD23-E1C1-F840-BC6F-97D657F6E2DB}"/>
      </w:docPartPr>
      <w:docPartBody>
        <w:p w:rsidR="009F1FE9" w:rsidRDefault="009F1FE9">
          <w:pPr>
            <w:pStyle w:val="8D9BF1DD6C225446880F5A58A075C82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44E34DEE2BE4DA988C96DAC208D1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D6D481B1-8586-6D42-AE53-87A46A7357C6}"/>
      </w:docPartPr>
      <w:docPartBody>
        <w:p w:rsidR="009F1FE9" w:rsidRDefault="009F1FE9">
          <w:pPr>
            <w:pStyle w:val="C7444E34DEE2BE4DA988C96DAC208D1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936C5F0B5040468DE3C60905D48A5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FC991CC-5FFC-0143-A0C8-64152FE0398E}"/>
      </w:docPartPr>
      <w:docPartBody>
        <w:p w:rsidR="009F1FE9" w:rsidRDefault="009F1FE9">
          <w:pPr>
            <w:pStyle w:val="CE936C5F0B5040468DE3C60905D48A5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A630A4337E0C489E8AF41DE11A450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4ABAB39-9DFD-4547-BAEF-4772B8A657E8}"/>
      </w:docPartPr>
      <w:docPartBody>
        <w:p w:rsidR="009F1FE9" w:rsidRDefault="009F1FE9">
          <w:pPr>
            <w:pStyle w:val="42A630A4337E0C489E8AF41DE11A450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C4A4453981149BB96011A1564BA5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0DBFF5A-BC37-9E41-BB4A-C8DE208EB9A9}"/>
      </w:docPartPr>
      <w:docPartBody>
        <w:p w:rsidR="009F1FE9" w:rsidRDefault="009F1FE9">
          <w:pPr>
            <w:pStyle w:val="3E5C4A4453981149BB96011A1564BA5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554DB2AB2F3C4AA86FC41BF4319A2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737584B-9EFD-1B45-AE01-245FA33C9F6F}"/>
      </w:docPartPr>
      <w:docPartBody>
        <w:p w:rsidR="009F1FE9" w:rsidRDefault="009F1FE9">
          <w:pPr>
            <w:pStyle w:val="BA554DB2AB2F3C4AA86FC41BF4319A2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3A76736479D47A3F11F5078FB5B4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5A21D6B-CDA0-4848-89A2-CE3050219841}"/>
      </w:docPartPr>
      <w:docPartBody>
        <w:p w:rsidR="009F1FE9" w:rsidRDefault="009F1FE9">
          <w:pPr>
            <w:pStyle w:val="2F43A76736479D47A3F11F5078FB5B4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510210CBFB843AB720D610F02772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4587AE4-269A-B34F-A379-CAB2BC39F67D}"/>
      </w:docPartPr>
      <w:docPartBody>
        <w:p w:rsidR="009F1FE9" w:rsidRDefault="009F1FE9">
          <w:pPr>
            <w:pStyle w:val="552510210CBFB843AB720D610F02772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FC34B6FCB49429B4E47667BA9515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312D667-54CB-444B-9FCA-9ECAA1EC9C1B}"/>
      </w:docPartPr>
      <w:docPartBody>
        <w:p w:rsidR="009F1FE9" w:rsidRDefault="009F1FE9">
          <w:pPr>
            <w:pStyle w:val="305FC34B6FCB49429B4E47667BA9515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00044C1471CC4A9FE62A63A3CC76F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5881B5F-7E0A-4849-AEE8-F8A3F3848FD0}"/>
      </w:docPartPr>
      <w:docPartBody>
        <w:p w:rsidR="009F1FE9" w:rsidRDefault="009F1FE9">
          <w:pPr>
            <w:pStyle w:val="2C00044C1471CC4A9FE62A63A3CC76F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FC840A13C09E48997CA2EFBE9DCA8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CAF1508-A1B9-CE44-A739-6750851C0524}"/>
      </w:docPartPr>
      <w:docPartBody>
        <w:p w:rsidR="009F1FE9" w:rsidRDefault="009F1FE9">
          <w:pPr>
            <w:pStyle w:val="72FC840A13C09E48997CA2EFBE9DCA8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66ACEA7C539145BFDC7CC5B500C0D2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0D2DE0E-2DD9-2B49-AD37-F601D805CD96}"/>
      </w:docPartPr>
      <w:docPartBody>
        <w:p w:rsidR="009F1FE9" w:rsidRDefault="009F1FE9">
          <w:pPr>
            <w:pStyle w:val="D266ACEA7C539145BFDC7CC5B500C0D2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199D5650FCE14C92C18C90BCDB754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8C21EC5-D89D-A240-A504-14A539489523}"/>
      </w:docPartPr>
      <w:docPartBody>
        <w:p w:rsidR="009F1FE9" w:rsidRDefault="009F1FE9">
          <w:pPr>
            <w:pStyle w:val="49199D5650FCE14C92C18C90BCDB754C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E40F61C35D14696440163E13AF746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7DD1648-D209-F04C-9074-A265CFB13C61}"/>
      </w:docPartPr>
      <w:docPartBody>
        <w:p w:rsidR="009F1FE9" w:rsidRDefault="009F1FE9">
          <w:pPr>
            <w:pStyle w:val="356E40F61C35D14696440163E13AF746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B5BB25C2856E438EC89EE0533FCD6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53364B7-B66D-AA4A-A271-75848738C0E0}"/>
      </w:docPartPr>
      <w:docPartBody>
        <w:p w:rsidR="009F1FE9" w:rsidRDefault="009F1FE9">
          <w:pPr>
            <w:pStyle w:val="2EB5BB25C2856E438EC89EE0533FCD6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5128D2DB0AB7468CED194DC8B79F8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A0E72E1-3850-D841-8AB3-87E6723839E1}"/>
      </w:docPartPr>
      <w:docPartBody>
        <w:p w:rsidR="009F1FE9" w:rsidRDefault="009F1FE9">
          <w:pPr>
            <w:pStyle w:val="7A5128D2DB0AB7468CED194DC8B79F8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9793C3383E5546B551C826C8CBB88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18A0E94-81B0-6C44-AD7D-5E6255783AF5}"/>
      </w:docPartPr>
      <w:docPartBody>
        <w:p w:rsidR="009F1FE9" w:rsidRDefault="009F1FE9">
          <w:pPr>
            <w:pStyle w:val="A99793C3383E5546B551C826C8CBB88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684A6FB04CD4993652C36CE21E25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6B4F00C-AE62-E447-88DA-E4CF66C1526E}"/>
      </w:docPartPr>
      <w:docPartBody>
        <w:p w:rsidR="009F1FE9" w:rsidRDefault="009F1FE9">
          <w:pPr>
            <w:pStyle w:val="BEF684A6FB04CD4993652C36CE21E25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91DCD2E1201D44A99A0D426E62B34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44EE255-033D-194A-8BD6-9AFC72045368}"/>
      </w:docPartPr>
      <w:docPartBody>
        <w:p w:rsidR="009F1FE9" w:rsidRDefault="009F1FE9">
          <w:pPr>
            <w:pStyle w:val="4B91DCD2E1201D44A99A0D426E62B34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54E7D3F2717448A402CA89C5E0FA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5816CBB-E67E-9D46-A52A-E0C2E087E6F6}"/>
      </w:docPartPr>
      <w:docPartBody>
        <w:p w:rsidR="009F1FE9" w:rsidRDefault="009F1FE9">
          <w:pPr>
            <w:pStyle w:val="88354E7D3F2717448A402CA89C5E0FA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A8F76410B7134C822D1B391F71A5B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8CDE273-08B7-2746-BD23-99CFC073BFD7}"/>
      </w:docPartPr>
      <w:docPartBody>
        <w:p w:rsidR="009F1FE9" w:rsidRDefault="009F1FE9">
          <w:pPr>
            <w:pStyle w:val="BCA8F76410B7134C822D1B391F71A5B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ED4842371A04EA791C35B2B4D9F5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879707B-EC61-504E-8F8F-45A981C340DC}"/>
      </w:docPartPr>
      <w:docPartBody>
        <w:p w:rsidR="009F1FE9" w:rsidRDefault="009F1FE9">
          <w:pPr>
            <w:pStyle w:val="A1DED4842371A04EA791C35B2B4D9F5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D6190B88B425499438B93BE0A4EBB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6763B33C-051A-3E40-8DB9-9A6D56C380D1}"/>
      </w:docPartPr>
      <w:docPartBody>
        <w:p w:rsidR="009F1FE9" w:rsidRDefault="009F1FE9">
          <w:pPr>
            <w:pStyle w:val="2BD6190B88B425499438B93BE0A4EBB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0E8B9F37760D41A03BDCCC3955114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016478D-5646-744D-92E5-6BA46A63AC04}"/>
      </w:docPartPr>
      <w:docPartBody>
        <w:p w:rsidR="009F1FE9" w:rsidRDefault="009F1FE9">
          <w:pPr>
            <w:pStyle w:val="BA0E8B9F37760D41A03BDCCC3955114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A174C7677C144D9490B3BC9587BEB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D811406-D6AB-AA43-9D87-8F29E6776C36}"/>
      </w:docPartPr>
      <w:docPartBody>
        <w:p w:rsidR="009F1FE9" w:rsidRDefault="009F1FE9">
          <w:pPr>
            <w:pStyle w:val="A5A174C7677C144D9490B3BC9587BEB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B469470FD8E14AAD3B5700B1B80E6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7AAF1B38-1473-DA49-9122-9E2E7876F469}"/>
      </w:docPartPr>
      <w:docPartBody>
        <w:p w:rsidR="009F1FE9" w:rsidRDefault="009F1FE9">
          <w:pPr>
            <w:pStyle w:val="85B469470FD8E14AAD3B5700B1B80E6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3C1AB9D2111344A8FB46798A2EB80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9DC729D-57D5-7F47-90AA-6E5FB3FDC751}"/>
      </w:docPartPr>
      <w:docPartBody>
        <w:p w:rsidR="009F1FE9" w:rsidRDefault="009F1FE9">
          <w:pPr>
            <w:pStyle w:val="C53C1AB9D2111344A8FB46798A2EB80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FD9C811D412B4E97DDC74F7FDE4AF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E765C8B-00CF-414C-B87F-759E18BB1595}"/>
      </w:docPartPr>
      <w:docPartBody>
        <w:p w:rsidR="009F1FE9" w:rsidRDefault="009F1FE9">
          <w:pPr>
            <w:pStyle w:val="D6FD9C811D412B4E97DDC74F7FDE4AF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DFC7BBFADE341997C31E39B0BD9E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7D9A62B0-9BD4-9F49-BEB7-15D4E23B92AE}"/>
      </w:docPartPr>
      <w:docPartBody>
        <w:p w:rsidR="009F1FE9" w:rsidRDefault="009F1FE9">
          <w:pPr>
            <w:pStyle w:val="757DFC7BBFADE341997C31E39B0BD9E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BABFD0B972F440BAE878958D41F4E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9390D16-6668-3C4E-9437-94184A696B9A}"/>
      </w:docPartPr>
      <w:docPartBody>
        <w:p w:rsidR="009F1FE9" w:rsidRDefault="009F1FE9">
          <w:pPr>
            <w:pStyle w:val="2FBABFD0B972F440BAE878958D41F4E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A30747A9C234BB49EE62661B5092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2458760-AED1-6C43-9C4A-8AC111720883}"/>
      </w:docPartPr>
      <w:docPartBody>
        <w:p w:rsidR="009F1FE9" w:rsidRDefault="009F1FE9">
          <w:pPr>
            <w:pStyle w:val="FB9A30747A9C234BB49EE62661B5092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75EF6F995F3F418493A3229455861B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9BDA4C1-B73A-6842-BC85-9344FE6E3BB9}"/>
      </w:docPartPr>
      <w:docPartBody>
        <w:p w:rsidR="009F1FE9" w:rsidRDefault="009F1FE9">
          <w:pPr>
            <w:pStyle w:val="EF75EF6F995F3F418493A3229455861B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FFE0AEE49BD44B940784ECDC00407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789E41A-81CC-C141-8D5D-2C70595B31C5}"/>
      </w:docPartPr>
      <w:docPartBody>
        <w:p w:rsidR="009F1FE9" w:rsidRDefault="009F1FE9">
          <w:pPr>
            <w:pStyle w:val="810FFE0AEE49BD44B940784ECDC00407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872644D3B6D40A40D7B170D79A10A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ECDB0D7-2F8C-0C47-952C-455D18839EF4}"/>
      </w:docPartPr>
      <w:docPartBody>
        <w:p w:rsidR="009F1FE9" w:rsidRDefault="009F1FE9">
          <w:pPr>
            <w:pStyle w:val="5DC872644D3B6D40A40D7B170D79A10A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C248BE20826C459321698B29B5197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5C51CA17-F363-FB48-B375-CDD3552266F1}"/>
      </w:docPartPr>
      <w:docPartBody>
        <w:p w:rsidR="009F1FE9" w:rsidRDefault="009F1FE9">
          <w:pPr>
            <w:pStyle w:val="DEC248BE20826C459321698B29B5197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87D6344382DD4FB10AD544BBF0E6E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DAD8F27-2EB8-7D42-AF0D-ADE1D98EFB9A}"/>
      </w:docPartPr>
      <w:docPartBody>
        <w:p w:rsidR="009F1FE9" w:rsidRDefault="009F1FE9">
          <w:pPr>
            <w:pStyle w:val="5987D6344382DD4FB10AD544BBF0E6E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608C914791374D9AB5521A0F05EBA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0FDC46FB-D270-5344-AFDA-869F854605FE}"/>
      </w:docPartPr>
      <w:docPartBody>
        <w:p w:rsidR="009F1FE9" w:rsidRDefault="009F1FE9">
          <w:pPr>
            <w:pStyle w:val="BB608C914791374D9AB5521A0F05EBA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45436B58B9B4E9D6016FBF355EEB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2EAC0E8-16A5-A34D-8A2A-9F9BD082BA2C}"/>
      </w:docPartPr>
      <w:docPartBody>
        <w:p w:rsidR="009F1FE9" w:rsidRDefault="009F1FE9">
          <w:pPr>
            <w:pStyle w:val="CF345436B58B9B4E9D6016FBF355EEB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4664156BD6D642BE68AF3DDED0F681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CD80D932-F85A-A34D-8913-CCF9E1DD22DF}"/>
      </w:docPartPr>
      <w:docPartBody>
        <w:p w:rsidR="009F1FE9" w:rsidRDefault="009F1FE9">
          <w:pPr>
            <w:pStyle w:val="6C4664156BD6D642BE68AF3DDED0F681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CF1BA8835B9942B63364B5FB1FD8E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1C3A564-95C3-7B4C-B7C8-0E635343D7F7}"/>
      </w:docPartPr>
      <w:docPartBody>
        <w:p w:rsidR="009F1FE9" w:rsidRDefault="009F1FE9">
          <w:pPr>
            <w:pStyle w:val="3CCF1BA8835B9942B63364B5FB1FD8E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628D026568445B953BDB5D1C1A47D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2E705C2-A85E-FD43-8656-27FB260B763A}"/>
      </w:docPartPr>
      <w:docPartBody>
        <w:p w:rsidR="009F1FE9" w:rsidRDefault="009F1FE9">
          <w:pPr>
            <w:pStyle w:val="E91628D026568445B953BDB5D1C1A47D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B068BE490B5C4194A9A938BFE6624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F360CEC4-CD21-BF46-87BA-EB9405513CE1}"/>
      </w:docPartPr>
      <w:docPartBody>
        <w:p w:rsidR="009F1FE9" w:rsidRDefault="009F1FE9">
          <w:pPr>
            <w:pStyle w:val="C6B068BE490B5C4194A9A938BFE6624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B99DF748C0B843A2812789F060B84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D988209-C7EA-224B-83AD-EDA746A11AE7}"/>
      </w:docPartPr>
      <w:docPartBody>
        <w:p w:rsidR="009F1FE9" w:rsidRDefault="009F1FE9">
          <w:pPr>
            <w:pStyle w:val="DBB99DF748C0B843A2812789F060B84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6DEE46D60FD740A1562B301F5BD86F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D9EBF58-9475-F344-99EA-61A1E892A43B}"/>
      </w:docPartPr>
      <w:docPartBody>
        <w:p w:rsidR="009F1FE9" w:rsidRDefault="009F1FE9">
          <w:pPr>
            <w:pStyle w:val="156DEE46D60FD740A1562B301F5BD86F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264D97C955124D876368CCBD5E0DD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EBA7B661-6C4C-2749-9625-59DD86344612}"/>
      </w:docPartPr>
      <w:docPartBody>
        <w:p w:rsidR="009F1FE9" w:rsidRDefault="009F1FE9">
          <w:pPr>
            <w:pStyle w:val="10264D97C955124D876368CCBD5E0DDC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BDD4F13763B84FB70338F783CF1299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D0A43830-0650-C84A-9E92-EB048E92F354}"/>
      </w:docPartPr>
      <w:docPartBody>
        <w:p w:rsidR="009F1FE9" w:rsidRDefault="009F1FE9">
          <w:pPr>
            <w:pStyle w:val="37BDD4F13763B84FB70338F783CF1299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2625FD697D174191EF2E88B5FDE8E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175F6037-C853-8046-B569-A76C4AF37A04}"/>
      </w:docPartPr>
      <w:docPartBody>
        <w:p w:rsidR="009F1FE9" w:rsidRDefault="009F1FE9">
          <w:pPr>
            <w:pStyle w:val="B02625FD697D174191EF2E88B5FDE8E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4EAE6AA9AA541B881F16CE11AFA80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AF8EB64-86B4-1C45-8E44-0C1D16E61CDE}"/>
      </w:docPartPr>
      <w:docPartBody>
        <w:p w:rsidR="009F1FE9" w:rsidRDefault="009F1FE9">
          <w:pPr>
            <w:pStyle w:val="C1B4EAE6AA9AA541B881F16CE11AFA80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E8913C6D9254BAF95EC6B5A924C1C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89D6616E-A9AE-004A-A4C7-0AC096480767}"/>
      </w:docPartPr>
      <w:docPartBody>
        <w:p w:rsidR="009F1FE9" w:rsidRDefault="009F1FE9">
          <w:pPr>
            <w:pStyle w:val="4D6E8913C6D9254BAF95EC6B5A924C1C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BE37696F16234889A2CAA24991145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9B4139ED-6D8F-8346-9DE4-941F909B6E94}"/>
      </w:docPartPr>
      <w:docPartBody>
        <w:p w:rsidR="009F1FE9" w:rsidRDefault="009F1FE9">
          <w:pPr>
            <w:pStyle w:val="1DBE37696F16234889A2CAA24991145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5B1E5EA8DEAE45B9A0F3910B345D54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6EE6A267-85D1-0844-9958-449A4A3CE5DE}"/>
      </w:docPartPr>
      <w:docPartBody>
        <w:p w:rsidR="009F1FE9" w:rsidRDefault="009F1FE9">
          <w:pPr>
            <w:pStyle w:val="685B1E5EA8DEAE45B9A0F3910B345D54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6DFD100E422749B850B87296362BFE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21B8985D-9AE9-C648-A6EB-1A58CFDF7295}"/>
      </w:docPartPr>
      <w:docPartBody>
        <w:p w:rsidR="009F1FE9" w:rsidRDefault="009F1FE9">
          <w:pPr>
            <w:pStyle w:val="746DFD100E422749B850B87296362BFE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B0371854556F42B787168926EF7A38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B1E8B646-BCC7-B84C-8964-AC418FF9CD52}"/>
      </w:docPartPr>
      <w:docPartBody>
        <w:p w:rsidR="009F1FE9" w:rsidRDefault="009F1FE9">
          <w:pPr>
            <w:pStyle w:val="A9B0371854556F42B787168926EF7A38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D906C3771104EA569DC6712C6A4B5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4F56AD80-330B-EB4F-B427-86684E601720}"/>
      </w:docPartPr>
      <w:docPartBody>
        <w:p w:rsidR="009F1FE9" w:rsidRDefault="009F1FE9">
          <w:pPr>
            <w:pStyle w:val="566D906C3771104EA569DC6712C6A4B5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9CD8EB38AAC4099D21B5F02373923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A86E7F11-69F8-8B42-8BED-9F76F069A690}"/>
      </w:docPartPr>
      <w:docPartBody>
        <w:p w:rsidR="009F1FE9" w:rsidRDefault="009F1FE9">
          <w:pPr>
            <w:pStyle w:val="C9C9CD8EB38AAC4099D21B5F02373923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A161F30F568F44B30E805A0BF381F2"/>
        <w:category>
          <w:name w:val="Generalno"/>
          <w:gallery w:val="placeholder"/>
        </w:category>
        <w:types>
          <w:type w:val="bbPlcHdr"/>
        </w:types>
        <w:behaviors>
          <w:behavior w:val="content"/>
        </w:behaviors>
        <w:guid w:val="{3BF9F046-1946-E342-BFA9-B1A44963560A}"/>
      </w:docPartPr>
      <w:docPartBody>
        <w:p w:rsidR="009F1FE9" w:rsidRDefault="009F1FE9">
          <w:pPr>
            <w:pStyle w:val="5CA161F30F568F44B30E805A0BF381F2"/>
          </w:pPr>
          <w:r w:rsidRPr="004C476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matic SC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F1FE9"/>
    <w:rsid w:val="009F1FE9"/>
    <w:rsid w:val="00BE3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7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37A8"/>
    <w:rPr>
      <w:color w:val="808080"/>
    </w:rPr>
  </w:style>
  <w:style w:type="paragraph" w:customStyle="1" w:styleId="4F28693EE61B0442A92EA3D420A1CA7C">
    <w:name w:val="4F28693EE61B0442A92EA3D420A1CA7C"/>
    <w:rsid w:val="00BE37A8"/>
  </w:style>
  <w:style w:type="paragraph" w:customStyle="1" w:styleId="E69B2E3B93582742B2B477ACDC3BE5F6">
    <w:name w:val="E69B2E3B93582742B2B477ACDC3BE5F6"/>
    <w:rsid w:val="00BE37A8"/>
  </w:style>
  <w:style w:type="paragraph" w:customStyle="1" w:styleId="F6DD8A5262746047A62363E2900DD792">
    <w:name w:val="F6DD8A5262746047A62363E2900DD792"/>
    <w:rsid w:val="00BE37A8"/>
  </w:style>
  <w:style w:type="paragraph" w:customStyle="1" w:styleId="C0DEC425385A01438454AC60CF6A81A4">
    <w:name w:val="C0DEC425385A01438454AC60CF6A81A4"/>
    <w:rsid w:val="00BE37A8"/>
  </w:style>
  <w:style w:type="paragraph" w:customStyle="1" w:styleId="274E26CAA54FCF47B087CD85289032D2">
    <w:name w:val="274E26CAA54FCF47B087CD85289032D2"/>
    <w:rsid w:val="00BE37A8"/>
  </w:style>
  <w:style w:type="paragraph" w:customStyle="1" w:styleId="208262D3A31F64408BB1C432463D4858">
    <w:name w:val="208262D3A31F64408BB1C432463D4858"/>
    <w:rsid w:val="00BE37A8"/>
  </w:style>
  <w:style w:type="paragraph" w:customStyle="1" w:styleId="D3E45DC34B2CDF449E16D601BFD16E9B">
    <w:name w:val="D3E45DC34B2CDF449E16D601BFD16E9B"/>
    <w:rsid w:val="00BE37A8"/>
  </w:style>
  <w:style w:type="paragraph" w:customStyle="1" w:styleId="A98AC5B4E3D5704E94B50DEDC78C953B">
    <w:name w:val="A98AC5B4E3D5704E94B50DEDC78C953B"/>
    <w:rsid w:val="00BE37A8"/>
  </w:style>
  <w:style w:type="paragraph" w:customStyle="1" w:styleId="140FE6BFFA901F49BC2A08EA138F3BE2">
    <w:name w:val="140FE6BFFA901F49BC2A08EA138F3BE2"/>
    <w:rsid w:val="00BE37A8"/>
  </w:style>
  <w:style w:type="paragraph" w:customStyle="1" w:styleId="3C454BFD869D3A48B6786D9A3A931DDB">
    <w:name w:val="3C454BFD869D3A48B6786D9A3A931DDB"/>
    <w:rsid w:val="00BE37A8"/>
  </w:style>
  <w:style w:type="paragraph" w:customStyle="1" w:styleId="B671A3414996C94E835C171670ED28F0">
    <w:name w:val="B671A3414996C94E835C171670ED28F0"/>
    <w:rsid w:val="00BE37A8"/>
  </w:style>
  <w:style w:type="paragraph" w:customStyle="1" w:styleId="B73D610B3A21114EA2290E97BBBBD6EE">
    <w:name w:val="B73D610B3A21114EA2290E97BBBBD6EE"/>
    <w:rsid w:val="00BE37A8"/>
  </w:style>
  <w:style w:type="paragraph" w:customStyle="1" w:styleId="54EDBD20537155479531903D79700948">
    <w:name w:val="54EDBD20537155479531903D79700948"/>
    <w:rsid w:val="00BE37A8"/>
  </w:style>
  <w:style w:type="paragraph" w:customStyle="1" w:styleId="DD73A880DF6FC14BB24662B0379B2890">
    <w:name w:val="DD73A880DF6FC14BB24662B0379B2890"/>
    <w:rsid w:val="00BE37A8"/>
  </w:style>
  <w:style w:type="paragraph" w:customStyle="1" w:styleId="D7F9BE2BA324774FAEE41911757706AD">
    <w:name w:val="D7F9BE2BA324774FAEE41911757706AD"/>
    <w:rsid w:val="00BE37A8"/>
  </w:style>
  <w:style w:type="paragraph" w:customStyle="1" w:styleId="06D1C3E2726A474EB2778EBBF31B612D">
    <w:name w:val="06D1C3E2726A474EB2778EBBF31B612D"/>
    <w:rsid w:val="00BE37A8"/>
  </w:style>
  <w:style w:type="paragraph" w:customStyle="1" w:styleId="C79667A9E47F4E4FA0B8540E42DF7239">
    <w:name w:val="C79667A9E47F4E4FA0B8540E42DF7239"/>
    <w:rsid w:val="00BE37A8"/>
  </w:style>
  <w:style w:type="paragraph" w:customStyle="1" w:styleId="8E7186AFF1080140BBE690EE1AD80E5A">
    <w:name w:val="8E7186AFF1080140BBE690EE1AD80E5A"/>
    <w:rsid w:val="00BE37A8"/>
  </w:style>
  <w:style w:type="paragraph" w:customStyle="1" w:styleId="818AA1D80CE62042B385722536F30E88">
    <w:name w:val="818AA1D80CE62042B385722536F30E88"/>
    <w:rsid w:val="00BE37A8"/>
  </w:style>
  <w:style w:type="paragraph" w:customStyle="1" w:styleId="D16EE12B67C47F41AA678A3237BFBFEE">
    <w:name w:val="D16EE12B67C47F41AA678A3237BFBFEE"/>
    <w:rsid w:val="00BE37A8"/>
  </w:style>
  <w:style w:type="paragraph" w:customStyle="1" w:styleId="1DFC34C8191BDD439B23E1EF25AF71AF">
    <w:name w:val="1DFC34C8191BDD439B23E1EF25AF71AF"/>
    <w:rsid w:val="00BE37A8"/>
  </w:style>
  <w:style w:type="paragraph" w:customStyle="1" w:styleId="83E814E275667640B875C5719A740E3F">
    <w:name w:val="83E814E275667640B875C5719A740E3F"/>
    <w:rsid w:val="00BE37A8"/>
  </w:style>
  <w:style w:type="paragraph" w:customStyle="1" w:styleId="6D2592680B0E8F479055DF8B4157C3EF">
    <w:name w:val="6D2592680B0E8F479055DF8B4157C3EF"/>
    <w:rsid w:val="00BE37A8"/>
  </w:style>
  <w:style w:type="paragraph" w:customStyle="1" w:styleId="0C2ADEEC3F80564F9D54CB5B53791282">
    <w:name w:val="0C2ADEEC3F80564F9D54CB5B53791282"/>
    <w:rsid w:val="00BE37A8"/>
  </w:style>
  <w:style w:type="paragraph" w:customStyle="1" w:styleId="BF8545D8DBDE824194EF1D030488A13C">
    <w:name w:val="BF8545D8DBDE824194EF1D030488A13C"/>
    <w:rsid w:val="00BE37A8"/>
  </w:style>
  <w:style w:type="paragraph" w:customStyle="1" w:styleId="8239025A209C8B48A624510FCEB72AFA">
    <w:name w:val="8239025A209C8B48A624510FCEB72AFA"/>
    <w:rsid w:val="00BE37A8"/>
  </w:style>
  <w:style w:type="paragraph" w:customStyle="1" w:styleId="E12769840AADC24AA5F06D1EFFED9AA1">
    <w:name w:val="E12769840AADC24AA5F06D1EFFED9AA1"/>
    <w:rsid w:val="00BE37A8"/>
  </w:style>
  <w:style w:type="paragraph" w:customStyle="1" w:styleId="6662B7584F7F494E911EAD3BF072696B">
    <w:name w:val="6662B7584F7F494E911EAD3BF072696B"/>
    <w:rsid w:val="00BE37A8"/>
  </w:style>
  <w:style w:type="paragraph" w:customStyle="1" w:styleId="3057D34F0ABA054F950B32CCF34F3483">
    <w:name w:val="3057D34F0ABA054F950B32CCF34F3483"/>
    <w:rsid w:val="00BE37A8"/>
  </w:style>
  <w:style w:type="paragraph" w:customStyle="1" w:styleId="69E93711EB8A694DB802425A37C05B3F">
    <w:name w:val="69E93711EB8A694DB802425A37C05B3F"/>
    <w:rsid w:val="00BE37A8"/>
  </w:style>
  <w:style w:type="paragraph" w:customStyle="1" w:styleId="EC14D99E27748D43A8F513F8C885C104">
    <w:name w:val="EC14D99E27748D43A8F513F8C885C104"/>
    <w:rsid w:val="00BE37A8"/>
  </w:style>
  <w:style w:type="paragraph" w:customStyle="1" w:styleId="0E542F6764415D4F884BA3719ED2134B">
    <w:name w:val="0E542F6764415D4F884BA3719ED2134B"/>
    <w:rsid w:val="00BE37A8"/>
  </w:style>
  <w:style w:type="paragraph" w:customStyle="1" w:styleId="F9FC7E93D20B724B92B8DC12236DF487">
    <w:name w:val="F9FC7E93D20B724B92B8DC12236DF487"/>
    <w:rsid w:val="00BE37A8"/>
  </w:style>
  <w:style w:type="paragraph" w:customStyle="1" w:styleId="192AF953E619914DB5770A08EE992B07">
    <w:name w:val="192AF953E619914DB5770A08EE992B07"/>
    <w:rsid w:val="00BE37A8"/>
  </w:style>
  <w:style w:type="paragraph" w:customStyle="1" w:styleId="1A0262D27480274F995BFFB3E8EF4EED">
    <w:name w:val="1A0262D27480274F995BFFB3E8EF4EED"/>
    <w:rsid w:val="00BE37A8"/>
  </w:style>
  <w:style w:type="paragraph" w:customStyle="1" w:styleId="1C63CC5BA12E9B4AB5C3C5DB3DF8F73E">
    <w:name w:val="1C63CC5BA12E9B4AB5C3C5DB3DF8F73E"/>
    <w:rsid w:val="00BE37A8"/>
  </w:style>
  <w:style w:type="paragraph" w:customStyle="1" w:styleId="EF596176EEBF1F40B85973922E09D4C4">
    <w:name w:val="EF596176EEBF1F40B85973922E09D4C4"/>
    <w:rsid w:val="00BE37A8"/>
  </w:style>
  <w:style w:type="paragraph" w:customStyle="1" w:styleId="EE4EAC92E57C5546841B4B56ECC6FF0B">
    <w:name w:val="EE4EAC92E57C5546841B4B56ECC6FF0B"/>
    <w:rsid w:val="00BE37A8"/>
  </w:style>
  <w:style w:type="paragraph" w:customStyle="1" w:styleId="307089B832E3EB4C81F82BC240CEBE71">
    <w:name w:val="307089B832E3EB4C81F82BC240CEBE71"/>
    <w:rsid w:val="00BE37A8"/>
  </w:style>
  <w:style w:type="paragraph" w:customStyle="1" w:styleId="806461401F56094FB15CF5C2E03896BD">
    <w:name w:val="806461401F56094FB15CF5C2E03896BD"/>
    <w:rsid w:val="00BE37A8"/>
  </w:style>
  <w:style w:type="paragraph" w:customStyle="1" w:styleId="7AB149D0A7CD504AA2F2763D353F19B3">
    <w:name w:val="7AB149D0A7CD504AA2F2763D353F19B3"/>
    <w:rsid w:val="00BE37A8"/>
  </w:style>
  <w:style w:type="paragraph" w:customStyle="1" w:styleId="4F0382FC6368A44387575A603147F4CD">
    <w:name w:val="4F0382FC6368A44387575A603147F4CD"/>
    <w:rsid w:val="00BE37A8"/>
  </w:style>
  <w:style w:type="paragraph" w:customStyle="1" w:styleId="C7BBB853574A2B41B31C6CCF35419583">
    <w:name w:val="C7BBB853574A2B41B31C6CCF35419583"/>
    <w:rsid w:val="00BE37A8"/>
  </w:style>
  <w:style w:type="paragraph" w:customStyle="1" w:styleId="E7900A4761927742B58F436D912766AA">
    <w:name w:val="E7900A4761927742B58F436D912766AA"/>
    <w:rsid w:val="00BE37A8"/>
  </w:style>
  <w:style w:type="paragraph" w:customStyle="1" w:styleId="E09237ABB80434468EF9A6419250A063">
    <w:name w:val="E09237ABB80434468EF9A6419250A063"/>
    <w:rsid w:val="00BE37A8"/>
  </w:style>
  <w:style w:type="paragraph" w:customStyle="1" w:styleId="7A03731DB55A074DBC6C9212A53EC594">
    <w:name w:val="7A03731DB55A074DBC6C9212A53EC594"/>
    <w:rsid w:val="00BE37A8"/>
  </w:style>
  <w:style w:type="paragraph" w:customStyle="1" w:styleId="FAF9ED5769963E44BF1AE20E11EA7136">
    <w:name w:val="FAF9ED5769963E44BF1AE20E11EA7136"/>
    <w:rsid w:val="00BE37A8"/>
  </w:style>
  <w:style w:type="paragraph" w:customStyle="1" w:styleId="6D8669D2851EB44781E2E6238BCB2F76">
    <w:name w:val="6D8669D2851EB44781E2E6238BCB2F76"/>
    <w:rsid w:val="00BE37A8"/>
  </w:style>
  <w:style w:type="paragraph" w:customStyle="1" w:styleId="410729785C1B0B469A49658932A918EF">
    <w:name w:val="410729785C1B0B469A49658932A918EF"/>
    <w:rsid w:val="00BE37A8"/>
  </w:style>
  <w:style w:type="paragraph" w:customStyle="1" w:styleId="3862B674F10F8241B4F21D5E77B9A003">
    <w:name w:val="3862B674F10F8241B4F21D5E77B9A003"/>
    <w:rsid w:val="00BE37A8"/>
  </w:style>
  <w:style w:type="paragraph" w:customStyle="1" w:styleId="3C66AB4DF838F64886F18D340068A6E4">
    <w:name w:val="3C66AB4DF838F64886F18D340068A6E4"/>
    <w:rsid w:val="00BE37A8"/>
  </w:style>
  <w:style w:type="paragraph" w:customStyle="1" w:styleId="B7A99E2A6A75734AB8F564A9A40D153C">
    <w:name w:val="B7A99E2A6A75734AB8F564A9A40D153C"/>
    <w:rsid w:val="00BE37A8"/>
  </w:style>
  <w:style w:type="paragraph" w:customStyle="1" w:styleId="0C9E7C9CDB5FFD44AE32DCEFEAF5A6EE">
    <w:name w:val="0C9E7C9CDB5FFD44AE32DCEFEAF5A6EE"/>
    <w:rsid w:val="00BE37A8"/>
  </w:style>
  <w:style w:type="paragraph" w:customStyle="1" w:styleId="7474F5E3801EA04889CE336F8122DA50">
    <w:name w:val="7474F5E3801EA04889CE336F8122DA50"/>
    <w:rsid w:val="00BE37A8"/>
  </w:style>
  <w:style w:type="paragraph" w:customStyle="1" w:styleId="0780BADBD40860498082D3FCC92010A6">
    <w:name w:val="0780BADBD40860498082D3FCC92010A6"/>
    <w:rsid w:val="00BE37A8"/>
  </w:style>
  <w:style w:type="paragraph" w:customStyle="1" w:styleId="4E2908B5B314B642892A4D6D88AC517B">
    <w:name w:val="4E2908B5B314B642892A4D6D88AC517B"/>
    <w:rsid w:val="00BE37A8"/>
  </w:style>
  <w:style w:type="paragraph" w:customStyle="1" w:styleId="88F21924A9EC874183FFDB403CD94F4A">
    <w:name w:val="88F21924A9EC874183FFDB403CD94F4A"/>
    <w:rsid w:val="00BE37A8"/>
  </w:style>
  <w:style w:type="paragraph" w:customStyle="1" w:styleId="54338D1FD498D5469BF93470EBC1C5B3">
    <w:name w:val="54338D1FD498D5469BF93470EBC1C5B3"/>
    <w:rsid w:val="00BE37A8"/>
  </w:style>
  <w:style w:type="paragraph" w:customStyle="1" w:styleId="5AD39EDE303FBE46A25440DF19E2DA9F">
    <w:name w:val="5AD39EDE303FBE46A25440DF19E2DA9F"/>
    <w:rsid w:val="00BE37A8"/>
  </w:style>
  <w:style w:type="paragraph" w:customStyle="1" w:styleId="6DA5F5F0BC8A03458AAB6292A0EA5B5A">
    <w:name w:val="6DA5F5F0BC8A03458AAB6292A0EA5B5A"/>
    <w:rsid w:val="00BE37A8"/>
  </w:style>
  <w:style w:type="paragraph" w:customStyle="1" w:styleId="906F514A6A371940AC37D9E25F4FB0B1">
    <w:name w:val="906F514A6A371940AC37D9E25F4FB0B1"/>
    <w:rsid w:val="00BE37A8"/>
  </w:style>
  <w:style w:type="paragraph" w:customStyle="1" w:styleId="07C7F60BA19DEB40AC2F8EED253986B3">
    <w:name w:val="07C7F60BA19DEB40AC2F8EED253986B3"/>
    <w:rsid w:val="00BE37A8"/>
  </w:style>
  <w:style w:type="paragraph" w:customStyle="1" w:styleId="E68BC48865C13C44BEAB1F6474C2DDB3">
    <w:name w:val="E68BC48865C13C44BEAB1F6474C2DDB3"/>
    <w:rsid w:val="00BE37A8"/>
  </w:style>
  <w:style w:type="paragraph" w:customStyle="1" w:styleId="6E72C53D3FCA064586A60A193BC8177E">
    <w:name w:val="6E72C53D3FCA064586A60A193BC8177E"/>
    <w:rsid w:val="00BE37A8"/>
  </w:style>
  <w:style w:type="paragraph" w:customStyle="1" w:styleId="DDD5E80337281544B5FD13088B73D2E1">
    <w:name w:val="DDD5E80337281544B5FD13088B73D2E1"/>
    <w:rsid w:val="00BE37A8"/>
  </w:style>
  <w:style w:type="paragraph" w:customStyle="1" w:styleId="54A2D8D48CBA424FBBFE2449F5EC84CA">
    <w:name w:val="54A2D8D48CBA424FBBFE2449F5EC84CA"/>
    <w:rsid w:val="00BE37A8"/>
  </w:style>
  <w:style w:type="paragraph" w:customStyle="1" w:styleId="F75BA3E19C96664999F0DC2A35EA9DFF">
    <w:name w:val="F75BA3E19C96664999F0DC2A35EA9DFF"/>
    <w:rsid w:val="00BE37A8"/>
  </w:style>
  <w:style w:type="paragraph" w:customStyle="1" w:styleId="F98F969395A2B744A6E15A154F06528C">
    <w:name w:val="F98F969395A2B744A6E15A154F06528C"/>
    <w:rsid w:val="00BE37A8"/>
  </w:style>
  <w:style w:type="paragraph" w:customStyle="1" w:styleId="403D517BF711ED41A36BE8E4F80CC107">
    <w:name w:val="403D517BF711ED41A36BE8E4F80CC107"/>
    <w:rsid w:val="00BE37A8"/>
  </w:style>
  <w:style w:type="paragraph" w:customStyle="1" w:styleId="A3A1F94344EEB041B37A6A8DA9DF8581">
    <w:name w:val="A3A1F94344EEB041B37A6A8DA9DF8581"/>
    <w:rsid w:val="00BE37A8"/>
  </w:style>
  <w:style w:type="paragraph" w:customStyle="1" w:styleId="2BB87D0BF5EA9243BBAD7CEC2A6D4C0F">
    <w:name w:val="2BB87D0BF5EA9243BBAD7CEC2A6D4C0F"/>
    <w:rsid w:val="00BE37A8"/>
  </w:style>
  <w:style w:type="paragraph" w:customStyle="1" w:styleId="E642CE6C2B79574098DA9FB5B57C2F1B">
    <w:name w:val="E642CE6C2B79574098DA9FB5B57C2F1B"/>
    <w:rsid w:val="00BE37A8"/>
  </w:style>
  <w:style w:type="paragraph" w:customStyle="1" w:styleId="8E24F50E94F25245847E4253871EBD50">
    <w:name w:val="8E24F50E94F25245847E4253871EBD50"/>
    <w:rsid w:val="00BE37A8"/>
  </w:style>
  <w:style w:type="paragraph" w:customStyle="1" w:styleId="206120415810684A949218653F9A0E2F">
    <w:name w:val="206120415810684A949218653F9A0E2F"/>
    <w:rsid w:val="00BE37A8"/>
  </w:style>
  <w:style w:type="paragraph" w:customStyle="1" w:styleId="33D0139D3082B043A6726FADCD636C0D">
    <w:name w:val="33D0139D3082B043A6726FADCD636C0D"/>
    <w:rsid w:val="00BE37A8"/>
  </w:style>
  <w:style w:type="paragraph" w:customStyle="1" w:styleId="D8EAD574E192FD4BB09CF4D08E54B8B8">
    <w:name w:val="D8EAD574E192FD4BB09CF4D08E54B8B8"/>
    <w:rsid w:val="00BE37A8"/>
  </w:style>
  <w:style w:type="paragraph" w:customStyle="1" w:styleId="7AC52AD439966C45B8FE02F3AE4638CB">
    <w:name w:val="7AC52AD439966C45B8FE02F3AE4638CB"/>
    <w:rsid w:val="00BE37A8"/>
  </w:style>
  <w:style w:type="paragraph" w:customStyle="1" w:styleId="494CE439461DD14DAFBCD7699B23F12F">
    <w:name w:val="494CE439461DD14DAFBCD7699B23F12F"/>
    <w:rsid w:val="00BE37A8"/>
  </w:style>
  <w:style w:type="paragraph" w:customStyle="1" w:styleId="8BD67637E1346B4C8BDD6AFBE1B6B241">
    <w:name w:val="8BD67637E1346B4C8BDD6AFBE1B6B241"/>
    <w:rsid w:val="00BE37A8"/>
  </w:style>
  <w:style w:type="paragraph" w:customStyle="1" w:styleId="7BE2C11D6B0A5A45BFC89340CE8C1B95">
    <w:name w:val="7BE2C11D6B0A5A45BFC89340CE8C1B95"/>
    <w:rsid w:val="00BE37A8"/>
  </w:style>
  <w:style w:type="paragraph" w:customStyle="1" w:styleId="0C3A0AD9E270BE45BBE7A315321CA521">
    <w:name w:val="0C3A0AD9E270BE45BBE7A315321CA521"/>
    <w:rsid w:val="00BE37A8"/>
  </w:style>
  <w:style w:type="paragraph" w:customStyle="1" w:styleId="01FAA114AEE35345920F68FFA071113E">
    <w:name w:val="01FAA114AEE35345920F68FFA071113E"/>
    <w:rsid w:val="00BE37A8"/>
  </w:style>
  <w:style w:type="paragraph" w:customStyle="1" w:styleId="4CDB64891750B34581B64F3626029DD1">
    <w:name w:val="4CDB64891750B34581B64F3626029DD1"/>
    <w:rsid w:val="00BE37A8"/>
  </w:style>
  <w:style w:type="paragraph" w:customStyle="1" w:styleId="94E05C9C5122774AA085819D9EF81E9B">
    <w:name w:val="94E05C9C5122774AA085819D9EF81E9B"/>
    <w:rsid w:val="00BE37A8"/>
  </w:style>
  <w:style w:type="paragraph" w:customStyle="1" w:styleId="ACEEBE2381304D4E983CB5ABFFD2012F">
    <w:name w:val="ACEEBE2381304D4E983CB5ABFFD2012F"/>
    <w:rsid w:val="00BE37A8"/>
  </w:style>
  <w:style w:type="paragraph" w:customStyle="1" w:styleId="F5968D5DA2F6674389E71D39A63B74F3">
    <w:name w:val="F5968D5DA2F6674389E71D39A63B74F3"/>
    <w:rsid w:val="00BE37A8"/>
  </w:style>
  <w:style w:type="paragraph" w:customStyle="1" w:styleId="69503EFD9ED23248841EBC438A5FCB71">
    <w:name w:val="69503EFD9ED23248841EBC438A5FCB71"/>
    <w:rsid w:val="00BE37A8"/>
  </w:style>
  <w:style w:type="paragraph" w:customStyle="1" w:styleId="8B8CB96D82AD9748BE7E4CB5B6B3262E">
    <w:name w:val="8B8CB96D82AD9748BE7E4CB5B6B3262E"/>
    <w:rsid w:val="00BE37A8"/>
  </w:style>
  <w:style w:type="paragraph" w:customStyle="1" w:styleId="25A5ED823A99344A8E5C3C4EDF2269BD">
    <w:name w:val="25A5ED823A99344A8E5C3C4EDF2269BD"/>
    <w:rsid w:val="00BE37A8"/>
  </w:style>
  <w:style w:type="paragraph" w:customStyle="1" w:styleId="F7032094CBE5464693AF33403E37BF84">
    <w:name w:val="F7032094CBE5464693AF33403E37BF84"/>
    <w:rsid w:val="00BE37A8"/>
  </w:style>
  <w:style w:type="paragraph" w:customStyle="1" w:styleId="4BB876AFCFECAA4B9BAC48DDD3D626EB">
    <w:name w:val="4BB876AFCFECAA4B9BAC48DDD3D626EB"/>
    <w:rsid w:val="00BE37A8"/>
  </w:style>
  <w:style w:type="paragraph" w:customStyle="1" w:styleId="888F4F0F05B0B94EBD4F37F07DB1CD68">
    <w:name w:val="888F4F0F05B0B94EBD4F37F07DB1CD68"/>
    <w:rsid w:val="00BE37A8"/>
  </w:style>
  <w:style w:type="paragraph" w:customStyle="1" w:styleId="53562582D1AC0147ABDD499A1B1AA3CE">
    <w:name w:val="53562582D1AC0147ABDD499A1B1AA3CE"/>
    <w:rsid w:val="00BE37A8"/>
  </w:style>
  <w:style w:type="paragraph" w:customStyle="1" w:styleId="E46B25220F16FB47B3A9997BFE90B6C9">
    <w:name w:val="E46B25220F16FB47B3A9997BFE90B6C9"/>
    <w:rsid w:val="00BE37A8"/>
  </w:style>
  <w:style w:type="paragraph" w:customStyle="1" w:styleId="17705A75BEF9054BA410CA2EB72EEC3B">
    <w:name w:val="17705A75BEF9054BA410CA2EB72EEC3B"/>
    <w:rsid w:val="00BE37A8"/>
  </w:style>
  <w:style w:type="paragraph" w:customStyle="1" w:styleId="4694922B15581E4CB85C54B5ECB32410">
    <w:name w:val="4694922B15581E4CB85C54B5ECB32410"/>
    <w:rsid w:val="00BE37A8"/>
  </w:style>
  <w:style w:type="paragraph" w:customStyle="1" w:styleId="B75E0E07F34EAC4A850864A1926171E5">
    <w:name w:val="B75E0E07F34EAC4A850864A1926171E5"/>
    <w:rsid w:val="00BE37A8"/>
  </w:style>
  <w:style w:type="paragraph" w:customStyle="1" w:styleId="9CA6FAC2966918429EC6DCFAB7FBF309">
    <w:name w:val="9CA6FAC2966918429EC6DCFAB7FBF309"/>
    <w:rsid w:val="00BE37A8"/>
  </w:style>
  <w:style w:type="paragraph" w:customStyle="1" w:styleId="4522C6242C78E043A58CA4B82E91F95A">
    <w:name w:val="4522C6242C78E043A58CA4B82E91F95A"/>
    <w:rsid w:val="00BE37A8"/>
  </w:style>
  <w:style w:type="paragraph" w:customStyle="1" w:styleId="4B59256F9B288D42BD22C14BBA953441">
    <w:name w:val="4B59256F9B288D42BD22C14BBA953441"/>
    <w:rsid w:val="00BE37A8"/>
  </w:style>
  <w:style w:type="paragraph" w:customStyle="1" w:styleId="3505EABBD01A5B499A43F8695F9878B4">
    <w:name w:val="3505EABBD01A5B499A43F8695F9878B4"/>
    <w:rsid w:val="00BE37A8"/>
  </w:style>
  <w:style w:type="paragraph" w:customStyle="1" w:styleId="AFE8B1BC2ACE6C4FA14A03F1B5E2A377">
    <w:name w:val="AFE8B1BC2ACE6C4FA14A03F1B5E2A377"/>
    <w:rsid w:val="00BE37A8"/>
  </w:style>
  <w:style w:type="paragraph" w:customStyle="1" w:styleId="EF1AD08706B5F54D80D882DC8DF5074F">
    <w:name w:val="EF1AD08706B5F54D80D882DC8DF5074F"/>
    <w:rsid w:val="00BE37A8"/>
  </w:style>
  <w:style w:type="paragraph" w:customStyle="1" w:styleId="8D9BF1DD6C225446880F5A58A075C828">
    <w:name w:val="8D9BF1DD6C225446880F5A58A075C828"/>
    <w:rsid w:val="00BE37A8"/>
  </w:style>
  <w:style w:type="paragraph" w:customStyle="1" w:styleId="C7444E34DEE2BE4DA988C96DAC208D19">
    <w:name w:val="C7444E34DEE2BE4DA988C96DAC208D19"/>
    <w:rsid w:val="00BE37A8"/>
  </w:style>
  <w:style w:type="paragraph" w:customStyle="1" w:styleId="CE936C5F0B5040468DE3C60905D48A57">
    <w:name w:val="CE936C5F0B5040468DE3C60905D48A57"/>
    <w:rsid w:val="00BE37A8"/>
  </w:style>
  <w:style w:type="paragraph" w:customStyle="1" w:styleId="42A630A4337E0C489E8AF41DE11A4503">
    <w:name w:val="42A630A4337E0C489E8AF41DE11A4503"/>
    <w:rsid w:val="00BE37A8"/>
  </w:style>
  <w:style w:type="paragraph" w:customStyle="1" w:styleId="3E5C4A4453981149BB96011A1564BA5A">
    <w:name w:val="3E5C4A4453981149BB96011A1564BA5A"/>
    <w:rsid w:val="00BE37A8"/>
  </w:style>
  <w:style w:type="paragraph" w:customStyle="1" w:styleId="BA554DB2AB2F3C4AA86FC41BF4319A2E">
    <w:name w:val="BA554DB2AB2F3C4AA86FC41BF4319A2E"/>
    <w:rsid w:val="00BE37A8"/>
  </w:style>
  <w:style w:type="paragraph" w:customStyle="1" w:styleId="2F43A76736479D47A3F11F5078FB5B43">
    <w:name w:val="2F43A76736479D47A3F11F5078FB5B43"/>
    <w:rsid w:val="00BE37A8"/>
  </w:style>
  <w:style w:type="paragraph" w:customStyle="1" w:styleId="552510210CBFB843AB720D610F027727">
    <w:name w:val="552510210CBFB843AB720D610F027727"/>
    <w:rsid w:val="00BE37A8"/>
  </w:style>
  <w:style w:type="paragraph" w:customStyle="1" w:styleId="305FC34B6FCB49429B4E47667BA9515D">
    <w:name w:val="305FC34B6FCB49429B4E47667BA9515D"/>
    <w:rsid w:val="00BE37A8"/>
  </w:style>
  <w:style w:type="paragraph" w:customStyle="1" w:styleId="2C00044C1471CC4A9FE62A63A3CC76F7">
    <w:name w:val="2C00044C1471CC4A9FE62A63A3CC76F7"/>
    <w:rsid w:val="00BE37A8"/>
  </w:style>
  <w:style w:type="paragraph" w:customStyle="1" w:styleId="72FC840A13C09E48997CA2EFBE9DCA89">
    <w:name w:val="72FC840A13C09E48997CA2EFBE9DCA89"/>
    <w:rsid w:val="00BE37A8"/>
  </w:style>
  <w:style w:type="paragraph" w:customStyle="1" w:styleId="D266ACEA7C539145BFDC7CC5B500C0D2">
    <w:name w:val="D266ACEA7C539145BFDC7CC5B500C0D2"/>
    <w:rsid w:val="00BE37A8"/>
  </w:style>
  <w:style w:type="paragraph" w:customStyle="1" w:styleId="49199D5650FCE14C92C18C90BCDB754C">
    <w:name w:val="49199D5650FCE14C92C18C90BCDB754C"/>
    <w:rsid w:val="00BE37A8"/>
  </w:style>
  <w:style w:type="paragraph" w:customStyle="1" w:styleId="356E40F61C35D14696440163E13AF746">
    <w:name w:val="356E40F61C35D14696440163E13AF746"/>
    <w:rsid w:val="00BE37A8"/>
  </w:style>
  <w:style w:type="paragraph" w:customStyle="1" w:styleId="2EB5BB25C2856E438EC89EE0533FCD64">
    <w:name w:val="2EB5BB25C2856E438EC89EE0533FCD64"/>
    <w:rsid w:val="00BE37A8"/>
  </w:style>
  <w:style w:type="paragraph" w:customStyle="1" w:styleId="7A5128D2DB0AB7468CED194DC8B79F81">
    <w:name w:val="7A5128D2DB0AB7468CED194DC8B79F81"/>
    <w:rsid w:val="00BE37A8"/>
  </w:style>
  <w:style w:type="paragraph" w:customStyle="1" w:styleId="A99793C3383E5546B551C826C8CBB889">
    <w:name w:val="A99793C3383E5546B551C826C8CBB889"/>
    <w:rsid w:val="00BE37A8"/>
  </w:style>
  <w:style w:type="paragraph" w:customStyle="1" w:styleId="BEF684A6FB04CD4993652C36CE21E255">
    <w:name w:val="BEF684A6FB04CD4993652C36CE21E255"/>
    <w:rsid w:val="00BE37A8"/>
  </w:style>
  <w:style w:type="paragraph" w:customStyle="1" w:styleId="4B91DCD2E1201D44A99A0D426E62B340">
    <w:name w:val="4B91DCD2E1201D44A99A0D426E62B340"/>
    <w:rsid w:val="00BE37A8"/>
  </w:style>
  <w:style w:type="paragraph" w:customStyle="1" w:styleId="88354E7D3F2717448A402CA89C5E0FAA">
    <w:name w:val="88354E7D3F2717448A402CA89C5E0FAA"/>
    <w:rsid w:val="00BE37A8"/>
  </w:style>
  <w:style w:type="paragraph" w:customStyle="1" w:styleId="BCA8F76410B7134C822D1B391F71A5B5">
    <w:name w:val="BCA8F76410B7134C822D1B391F71A5B5"/>
    <w:rsid w:val="00BE37A8"/>
  </w:style>
  <w:style w:type="paragraph" w:customStyle="1" w:styleId="A1DED4842371A04EA791C35B2B4D9F57">
    <w:name w:val="A1DED4842371A04EA791C35B2B4D9F57"/>
    <w:rsid w:val="00BE37A8"/>
  </w:style>
  <w:style w:type="paragraph" w:customStyle="1" w:styleId="2BD6190B88B425499438B93BE0A4EBB5">
    <w:name w:val="2BD6190B88B425499438B93BE0A4EBB5"/>
    <w:rsid w:val="00BE37A8"/>
  </w:style>
  <w:style w:type="paragraph" w:customStyle="1" w:styleId="BA0E8B9F37760D41A03BDCCC3955114F">
    <w:name w:val="BA0E8B9F37760D41A03BDCCC3955114F"/>
    <w:rsid w:val="00BE37A8"/>
  </w:style>
  <w:style w:type="paragraph" w:customStyle="1" w:styleId="A5A174C7677C144D9490B3BC9587BEB7">
    <w:name w:val="A5A174C7677C144D9490B3BC9587BEB7"/>
    <w:rsid w:val="00BE37A8"/>
  </w:style>
  <w:style w:type="paragraph" w:customStyle="1" w:styleId="85B469470FD8E14AAD3B5700B1B80E6D">
    <w:name w:val="85B469470FD8E14AAD3B5700B1B80E6D"/>
    <w:rsid w:val="00BE37A8"/>
  </w:style>
  <w:style w:type="paragraph" w:customStyle="1" w:styleId="C53C1AB9D2111344A8FB46798A2EB801">
    <w:name w:val="C53C1AB9D2111344A8FB46798A2EB801"/>
    <w:rsid w:val="00BE37A8"/>
  </w:style>
  <w:style w:type="paragraph" w:customStyle="1" w:styleId="D6FD9C811D412B4E97DDC74F7FDE4AF8">
    <w:name w:val="D6FD9C811D412B4E97DDC74F7FDE4AF8"/>
    <w:rsid w:val="00BE37A8"/>
  </w:style>
  <w:style w:type="paragraph" w:customStyle="1" w:styleId="757DFC7BBFADE341997C31E39B0BD9EA">
    <w:name w:val="757DFC7BBFADE341997C31E39B0BD9EA"/>
    <w:rsid w:val="00BE37A8"/>
  </w:style>
  <w:style w:type="paragraph" w:customStyle="1" w:styleId="2FBABFD0B972F440BAE878958D41F4E5">
    <w:name w:val="2FBABFD0B972F440BAE878958D41F4E5"/>
    <w:rsid w:val="00BE37A8"/>
  </w:style>
  <w:style w:type="paragraph" w:customStyle="1" w:styleId="FB9A30747A9C234BB49EE62661B50924">
    <w:name w:val="FB9A30747A9C234BB49EE62661B50924"/>
    <w:rsid w:val="00BE37A8"/>
  </w:style>
  <w:style w:type="paragraph" w:customStyle="1" w:styleId="EF75EF6F995F3F418493A3229455861B">
    <w:name w:val="EF75EF6F995F3F418493A3229455861B"/>
    <w:rsid w:val="00BE37A8"/>
  </w:style>
  <w:style w:type="paragraph" w:customStyle="1" w:styleId="810FFE0AEE49BD44B940784ECDC00407">
    <w:name w:val="810FFE0AEE49BD44B940784ECDC00407"/>
    <w:rsid w:val="00BE37A8"/>
  </w:style>
  <w:style w:type="paragraph" w:customStyle="1" w:styleId="5DC872644D3B6D40A40D7B170D79A10A">
    <w:name w:val="5DC872644D3B6D40A40D7B170D79A10A"/>
    <w:rsid w:val="00BE37A8"/>
  </w:style>
  <w:style w:type="paragraph" w:customStyle="1" w:styleId="DEC248BE20826C459321698B29B5197F">
    <w:name w:val="DEC248BE20826C459321698B29B5197F"/>
    <w:rsid w:val="00BE37A8"/>
  </w:style>
  <w:style w:type="paragraph" w:customStyle="1" w:styleId="5987D6344382DD4FB10AD544BBF0E6ED">
    <w:name w:val="5987D6344382DD4FB10AD544BBF0E6ED"/>
    <w:rsid w:val="00BE37A8"/>
  </w:style>
  <w:style w:type="paragraph" w:customStyle="1" w:styleId="BB608C914791374D9AB5521A0F05EBA8">
    <w:name w:val="BB608C914791374D9AB5521A0F05EBA8"/>
    <w:rsid w:val="00BE37A8"/>
  </w:style>
  <w:style w:type="paragraph" w:customStyle="1" w:styleId="CF345436B58B9B4E9D6016FBF355EEB0">
    <w:name w:val="CF345436B58B9B4E9D6016FBF355EEB0"/>
    <w:rsid w:val="00BE37A8"/>
  </w:style>
  <w:style w:type="paragraph" w:customStyle="1" w:styleId="6C4664156BD6D642BE68AF3DDED0F681">
    <w:name w:val="6C4664156BD6D642BE68AF3DDED0F681"/>
    <w:rsid w:val="00BE37A8"/>
  </w:style>
  <w:style w:type="paragraph" w:customStyle="1" w:styleId="3CCF1BA8835B9942B63364B5FB1FD8E5">
    <w:name w:val="3CCF1BA8835B9942B63364B5FB1FD8E5"/>
    <w:rsid w:val="00BE37A8"/>
  </w:style>
  <w:style w:type="paragraph" w:customStyle="1" w:styleId="E91628D026568445B953BDB5D1C1A47D">
    <w:name w:val="E91628D026568445B953BDB5D1C1A47D"/>
    <w:rsid w:val="00BE37A8"/>
  </w:style>
  <w:style w:type="paragraph" w:customStyle="1" w:styleId="C6B068BE490B5C4194A9A938BFE66248">
    <w:name w:val="C6B068BE490B5C4194A9A938BFE66248"/>
    <w:rsid w:val="00BE37A8"/>
  </w:style>
  <w:style w:type="paragraph" w:customStyle="1" w:styleId="DBB99DF748C0B843A2812789F060B843">
    <w:name w:val="DBB99DF748C0B843A2812789F060B843"/>
    <w:rsid w:val="00BE37A8"/>
  </w:style>
  <w:style w:type="paragraph" w:customStyle="1" w:styleId="156DEE46D60FD740A1562B301F5BD86F">
    <w:name w:val="156DEE46D60FD740A1562B301F5BD86F"/>
    <w:rsid w:val="00BE37A8"/>
  </w:style>
  <w:style w:type="paragraph" w:customStyle="1" w:styleId="10264D97C955124D876368CCBD5E0DDC">
    <w:name w:val="10264D97C955124D876368CCBD5E0DDC"/>
    <w:rsid w:val="00BE37A8"/>
  </w:style>
  <w:style w:type="paragraph" w:customStyle="1" w:styleId="37BDD4F13763B84FB70338F783CF1299">
    <w:name w:val="37BDD4F13763B84FB70338F783CF1299"/>
    <w:rsid w:val="00BE37A8"/>
  </w:style>
  <w:style w:type="paragraph" w:customStyle="1" w:styleId="B02625FD697D174191EF2E88B5FDE8E4">
    <w:name w:val="B02625FD697D174191EF2E88B5FDE8E4"/>
    <w:rsid w:val="00BE37A8"/>
  </w:style>
  <w:style w:type="paragraph" w:customStyle="1" w:styleId="C1B4EAE6AA9AA541B881F16CE11AFA80">
    <w:name w:val="C1B4EAE6AA9AA541B881F16CE11AFA80"/>
    <w:rsid w:val="00BE37A8"/>
  </w:style>
  <w:style w:type="paragraph" w:customStyle="1" w:styleId="4D6E8913C6D9254BAF95EC6B5A924C1C">
    <w:name w:val="4D6E8913C6D9254BAF95EC6B5A924C1C"/>
    <w:rsid w:val="00BE37A8"/>
  </w:style>
  <w:style w:type="paragraph" w:customStyle="1" w:styleId="1DBE37696F16234889A2CAA249911453">
    <w:name w:val="1DBE37696F16234889A2CAA249911453"/>
    <w:rsid w:val="00BE37A8"/>
  </w:style>
  <w:style w:type="paragraph" w:customStyle="1" w:styleId="685B1E5EA8DEAE45B9A0F3910B345D54">
    <w:name w:val="685B1E5EA8DEAE45B9A0F3910B345D54"/>
    <w:rsid w:val="00BE37A8"/>
  </w:style>
  <w:style w:type="paragraph" w:customStyle="1" w:styleId="746DFD100E422749B850B87296362BFE">
    <w:name w:val="746DFD100E422749B850B87296362BFE"/>
    <w:rsid w:val="00BE37A8"/>
  </w:style>
  <w:style w:type="paragraph" w:customStyle="1" w:styleId="A9B0371854556F42B787168926EF7A38">
    <w:name w:val="A9B0371854556F42B787168926EF7A38"/>
    <w:rsid w:val="00BE37A8"/>
  </w:style>
  <w:style w:type="paragraph" w:customStyle="1" w:styleId="566D906C3771104EA569DC6712C6A4B5">
    <w:name w:val="566D906C3771104EA569DC6712C6A4B5"/>
    <w:rsid w:val="00BE37A8"/>
  </w:style>
  <w:style w:type="paragraph" w:customStyle="1" w:styleId="C9C9CD8EB38AAC4099D21B5F02373923">
    <w:name w:val="C9C9CD8EB38AAC4099D21B5F02373923"/>
    <w:rsid w:val="00BE37A8"/>
  </w:style>
  <w:style w:type="paragraph" w:customStyle="1" w:styleId="5CA161F30F568F44B30E805A0BF381F2">
    <w:name w:val="5CA161F30F568F44B30E805A0BF381F2"/>
    <w:rsid w:val="00BE37A8"/>
  </w:style>
  <w:style w:type="paragraph" w:customStyle="1" w:styleId="85EA4931F0144D43832EDBB2E680C568">
    <w:name w:val="85EA4931F0144D43832EDBB2E680C568"/>
    <w:rsid w:val="00BE37A8"/>
  </w:style>
  <w:style w:type="paragraph" w:customStyle="1" w:styleId="9BFEC94EC5A61148B57EE02984ECFBE2">
    <w:name w:val="9BFEC94EC5A61148B57EE02984ECFBE2"/>
    <w:rsid w:val="00BE37A8"/>
  </w:style>
  <w:style w:type="paragraph" w:customStyle="1" w:styleId="A86B411BC1675845B2A57AC814D14A0F">
    <w:name w:val="A86B411BC1675845B2A57AC814D14A0F"/>
    <w:rsid w:val="00BE37A8"/>
  </w:style>
  <w:style w:type="paragraph" w:customStyle="1" w:styleId="1BDA796B29DDAA4CAC0452AB626FF666">
    <w:name w:val="1BDA796B29DDAA4CAC0452AB626FF666"/>
    <w:rsid w:val="00BE37A8"/>
  </w:style>
  <w:style w:type="paragraph" w:customStyle="1" w:styleId="FBF6E41B92B2E04AA5F3F265BF6ABC6B">
    <w:name w:val="FBF6E41B92B2E04AA5F3F265BF6ABC6B"/>
    <w:rsid w:val="00BE37A8"/>
  </w:style>
  <w:style w:type="paragraph" w:customStyle="1" w:styleId="D3B5D98753977646B8756538A7D4F3E3">
    <w:name w:val="D3B5D98753977646B8756538A7D4F3E3"/>
    <w:rsid w:val="00BE37A8"/>
  </w:style>
  <w:style w:type="paragraph" w:customStyle="1" w:styleId="A3A5C4C29A615545B457CD3D1DFC571C">
    <w:name w:val="A3A5C4C29A615545B457CD3D1DFC571C"/>
    <w:rsid w:val="00BE37A8"/>
  </w:style>
  <w:style w:type="paragraph" w:customStyle="1" w:styleId="30D1ED0227847641AFCF7F1660AE0610">
    <w:name w:val="30D1ED0227847641AFCF7F1660AE0610"/>
    <w:rsid w:val="00BE37A8"/>
  </w:style>
  <w:style w:type="paragraph" w:customStyle="1" w:styleId="D4C0464AC0B74143AC673C276ACC94E0">
    <w:name w:val="D4C0464AC0B74143AC673C276ACC94E0"/>
    <w:rsid w:val="00BE37A8"/>
  </w:style>
  <w:style w:type="paragraph" w:customStyle="1" w:styleId="45F4B8FC3FE30140B35C245E40AF5DFD">
    <w:name w:val="45F4B8FC3FE30140B35C245E40AF5DFD"/>
    <w:rsid w:val="00BE37A8"/>
  </w:style>
  <w:style w:type="paragraph" w:customStyle="1" w:styleId="D9FE562F709F33459F367C3BD22F0334">
    <w:name w:val="D9FE562F709F33459F367C3BD22F0334"/>
    <w:rsid w:val="00BE37A8"/>
  </w:style>
  <w:style w:type="paragraph" w:customStyle="1" w:styleId="050976A6AEC83E4B925533C054DA6B6A">
    <w:name w:val="050976A6AEC83E4B925533C054DA6B6A"/>
    <w:rsid w:val="00BE37A8"/>
  </w:style>
  <w:style w:type="paragraph" w:customStyle="1" w:styleId="FD0645E3B4197A49BDBD75985E62B985">
    <w:name w:val="FD0645E3B4197A49BDBD75985E62B985"/>
    <w:rsid w:val="00BE37A8"/>
  </w:style>
  <w:style w:type="paragraph" w:customStyle="1" w:styleId="81502330220CC74E892E429A62E459AE">
    <w:name w:val="81502330220CC74E892E429A62E459AE"/>
    <w:rsid w:val="00BE37A8"/>
  </w:style>
  <w:style w:type="paragraph" w:customStyle="1" w:styleId="0ABB5136988CC14C838CF20EF141B07B">
    <w:name w:val="0ABB5136988CC14C838CF20EF141B07B"/>
    <w:rsid w:val="00BE37A8"/>
  </w:style>
  <w:style w:type="paragraph" w:customStyle="1" w:styleId="82D6215AEB1A3C42B8730BB4BBE4C382">
    <w:name w:val="82D6215AEB1A3C42B8730BB4BBE4C382"/>
    <w:rsid w:val="00BE37A8"/>
  </w:style>
  <w:style w:type="paragraph" w:customStyle="1" w:styleId="78991DACA461EE4A986E40432DE52D79">
    <w:name w:val="78991DACA461EE4A986E40432DE52D79"/>
    <w:rsid w:val="00BE37A8"/>
  </w:style>
  <w:style w:type="paragraph" w:customStyle="1" w:styleId="212A289B05480C4F94AE307743B64A57">
    <w:name w:val="212A289B05480C4F94AE307743B64A57"/>
    <w:rsid w:val="00BE37A8"/>
  </w:style>
  <w:style w:type="paragraph" w:customStyle="1" w:styleId="73B464163FAAB146BEE04D3E0A47AF20">
    <w:name w:val="73B464163FAAB146BEE04D3E0A47AF20"/>
    <w:rsid w:val="00BE37A8"/>
  </w:style>
  <w:style w:type="paragraph" w:customStyle="1" w:styleId="C5978BCA586D784F95983E866C1350EA">
    <w:name w:val="C5978BCA586D784F95983E866C1350EA"/>
    <w:rsid w:val="00BE37A8"/>
  </w:style>
  <w:style w:type="paragraph" w:customStyle="1" w:styleId="4EB842B9FC561545A42DE868958C3B85">
    <w:name w:val="4EB842B9FC561545A42DE868958C3B85"/>
    <w:rsid w:val="00BE37A8"/>
  </w:style>
  <w:style w:type="paragraph" w:customStyle="1" w:styleId="89049646DA8FAD40BC91C092C7FB5B12">
    <w:name w:val="89049646DA8FAD40BC91C092C7FB5B12"/>
    <w:rsid w:val="00BE37A8"/>
  </w:style>
  <w:style w:type="paragraph" w:customStyle="1" w:styleId="38714F25D7399F4C97E80BA9A251B6BA">
    <w:name w:val="38714F25D7399F4C97E80BA9A251B6BA"/>
    <w:rsid w:val="00BE37A8"/>
  </w:style>
  <w:style w:type="paragraph" w:customStyle="1" w:styleId="597A6F359D088C44868E3A21EA7B1818">
    <w:name w:val="597A6F359D088C44868E3A21EA7B1818"/>
    <w:rsid w:val="00BE37A8"/>
  </w:style>
  <w:style w:type="paragraph" w:customStyle="1" w:styleId="C73BA64434BE5F4C98438302D7962C4F">
    <w:name w:val="C73BA64434BE5F4C98438302D7962C4F"/>
    <w:rsid w:val="00BE37A8"/>
  </w:style>
  <w:style w:type="paragraph" w:customStyle="1" w:styleId="3FDA4151F1B28244BA8B746C92DBBDA9">
    <w:name w:val="3FDA4151F1B28244BA8B746C92DBBDA9"/>
    <w:rsid w:val="00BE37A8"/>
  </w:style>
  <w:style w:type="paragraph" w:customStyle="1" w:styleId="9B49CDA71E87B4449260C3603A2F830C">
    <w:name w:val="9B49CDA71E87B4449260C3603A2F830C"/>
    <w:rsid w:val="00BE37A8"/>
  </w:style>
  <w:style w:type="paragraph" w:customStyle="1" w:styleId="63DA760078F4DB4F97174D62B5D3C241">
    <w:name w:val="63DA760078F4DB4F97174D62B5D3C241"/>
    <w:rsid w:val="00BE37A8"/>
  </w:style>
  <w:style w:type="paragraph" w:customStyle="1" w:styleId="5E7B384820F5AA43B5C5F1EC14A2FC38">
    <w:name w:val="5E7B384820F5AA43B5C5F1EC14A2FC38"/>
    <w:rsid w:val="00BE37A8"/>
  </w:style>
  <w:style w:type="paragraph" w:customStyle="1" w:styleId="CFDC2774523CCD4DB24909F7D31BD9B4">
    <w:name w:val="CFDC2774523CCD4DB24909F7D31BD9B4"/>
    <w:rsid w:val="00BE37A8"/>
  </w:style>
  <w:style w:type="paragraph" w:customStyle="1" w:styleId="B0F2ECA0926360428597B988E1CC20C1">
    <w:name w:val="B0F2ECA0926360428597B988E1CC20C1"/>
    <w:rsid w:val="00BE37A8"/>
  </w:style>
  <w:style w:type="paragraph" w:customStyle="1" w:styleId="637929AC58D77344A34E1A4D8AB7406D">
    <w:name w:val="637929AC58D77344A34E1A4D8AB7406D"/>
    <w:rsid w:val="00BE37A8"/>
  </w:style>
  <w:style w:type="paragraph" w:customStyle="1" w:styleId="A3C60B1F4781F8498BFBFC6EE05CB49F">
    <w:name w:val="A3C60B1F4781F8498BFBFC6EE05CB49F"/>
    <w:rsid w:val="00BE37A8"/>
  </w:style>
  <w:style w:type="paragraph" w:customStyle="1" w:styleId="F4C749D5EB6D2E49AC8C49D15B2F3B24">
    <w:name w:val="F4C749D5EB6D2E49AC8C49D15B2F3B24"/>
    <w:rsid w:val="00BE37A8"/>
  </w:style>
  <w:style w:type="paragraph" w:customStyle="1" w:styleId="D90E009D6FC78B4B88ED858C3B67F0FD">
    <w:name w:val="D90E009D6FC78B4B88ED858C3B67F0FD"/>
    <w:rsid w:val="00BE37A8"/>
  </w:style>
  <w:style w:type="paragraph" w:customStyle="1" w:styleId="890FD3208340734CB2420F6FB018EE48">
    <w:name w:val="890FD3208340734CB2420F6FB018EE48"/>
    <w:rsid w:val="00BE37A8"/>
  </w:style>
  <w:style w:type="paragraph" w:customStyle="1" w:styleId="6CC362EB6F0B7049A14C4A5A19421912">
    <w:name w:val="6CC362EB6F0B7049A14C4A5A19421912"/>
    <w:rsid w:val="00BE37A8"/>
  </w:style>
  <w:style w:type="paragraph" w:customStyle="1" w:styleId="FC272B7276D34B46B7A50EFE570D7556">
    <w:name w:val="FC272B7276D34B46B7A50EFE570D7556"/>
    <w:rsid w:val="00BE37A8"/>
  </w:style>
  <w:style w:type="paragraph" w:customStyle="1" w:styleId="90EF172D4E1DE247BBD8E84BE1C97F53">
    <w:name w:val="90EF172D4E1DE247BBD8E84BE1C97F53"/>
    <w:rsid w:val="00BE37A8"/>
  </w:style>
  <w:style w:type="paragraph" w:customStyle="1" w:styleId="5D4DACE6A7B0CB4E8644CBBBA99E1092">
    <w:name w:val="5D4DACE6A7B0CB4E8644CBBBA99E1092"/>
    <w:rsid w:val="00BE37A8"/>
  </w:style>
  <w:style w:type="paragraph" w:customStyle="1" w:styleId="1E5352F62E6EBC4FA100E73B8F1A5B9E">
    <w:name w:val="1E5352F62E6EBC4FA100E73B8F1A5B9E"/>
    <w:rsid w:val="00BE37A8"/>
  </w:style>
  <w:style w:type="paragraph" w:customStyle="1" w:styleId="3D412BA4C2561E4099A9D0F873E818EB">
    <w:name w:val="3D412BA4C2561E4099A9D0F873E818EB"/>
    <w:rsid w:val="00BE37A8"/>
  </w:style>
  <w:style w:type="paragraph" w:customStyle="1" w:styleId="A2839D00523D81448A17201A9D40570C">
    <w:name w:val="A2839D00523D81448A17201A9D40570C"/>
    <w:rsid w:val="00BE37A8"/>
  </w:style>
  <w:style w:type="paragraph" w:customStyle="1" w:styleId="018993C611A6E841B18830FA726CC39A">
    <w:name w:val="018993C611A6E841B18830FA726CC39A"/>
    <w:rsid w:val="00BE37A8"/>
  </w:style>
  <w:style w:type="paragraph" w:customStyle="1" w:styleId="301E7698986B3948ABB5FD3888989BFE">
    <w:name w:val="301E7698986B3948ABB5FD3888989BFE"/>
    <w:rsid w:val="00BE37A8"/>
  </w:style>
  <w:style w:type="paragraph" w:customStyle="1" w:styleId="C78C3161B6A2CD42A41990304CF6733B">
    <w:name w:val="C78C3161B6A2CD42A41990304CF6733B"/>
    <w:rsid w:val="00BE37A8"/>
  </w:style>
  <w:style w:type="paragraph" w:customStyle="1" w:styleId="02BF396E20237D41A45D3C20BF703D6D">
    <w:name w:val="02BF396E20237D41A45D3C20BF703D6D"/>
    <w:rsid w:val="00BE37A8"/>
  </w:style>
  <w:style w:type="paragraph" w:customStyle="1" w:styleId="B21BEDD0ABD71B408EDC2B668A6A669C">
    <w:name w:val="B21BEDD0ABD71B408EDC2B668A6A669C"/>
    <w:rsid w:val="00BE37A8"/>
  </w:style>
  <w:style w:type="paragraph" w:customStyle="1" w:styleId="B6953639E71EF44C846D9E2142E4CB0B">
    <w:name w:val="B6953639E71EF44C846D9E2142E4CB0B"/>
    <w:rsid w:val="00BE37A8"/>
  </w:style>
  <w:style w:type="paragraph" w:customStyle="1" w:styleId="A693763E14218C4E9939E5BCF4C90C6C">
    <w:name w:val="A693763E14218C4E9939E5BCF4C90C6C"/>
    <w:rsid w:val="00BE37A8"/>
  </w:style>
  <w:style w:type="paragraph" w:customStyle="1" w:styleId="CE58A41BC365864C8B994BD91F5E369A">
    <w:name w:val="CE58A41BC365864C8B994BD91F5E369A"/>
    <w:rsid w:val="00BE37A8"/>
  </w:style>
  <w:style w:type="paragraph" w:customStyle="1" w:styleId="A9D550F625152C4D952ABCD3277C67E1">
    <w:name w:val="A9D550F625152C4D952ABCD3277C67E1"/>
    <w:rsid w:val="00BE37A8"/>
  </w:style>
  <w:style w:type="paragraph" w:customStyle="1" w:styleId="2C81CCF83A56A04695915E87ED0412AF">
    <w:name w:val="2C81CCF83A56A04695915E87ED0412AF"/>
    <w:rsid w:val="00BE37A8"/>
  </w:style>
  <w:style w:type="paragraph" w:customStyle="1" w:styleId="E9E5787CC5DB1C459B720E76F29101EA">
    <w:name w:val="E9E5787CC5DB1C459B720E76F29101EA"/>
    <w:rsid w:val="00BE37A8"/>
  </w:style>
  <w:style w:type="paragraph" w:customStyle="1" w:styleId="46BA9C657EDCEC439ED7BDE5B753C223">
    <w:name w:val="46BA9C657EDCEC439ED7BDE5B753C223"/>
    <w:rsid w:val="00BE37A8"/>
  </w:style>
  <w:style w:type="paragraph" w:customStyle="1" w:styleId="789A610D01EF304CA081A8D7D7D4778B">
    <w:name w:val="789A610D01EF304CA081A8D7D7D4778B"/>
    <w:rsid w:val="00BE37A8"/>
  </w:style>
  <w:style w:type="paragraph" w:customStyle="1" w:styleId="731E739834C7AB44966EDCA521AE8736">
    <w:name w:val="731E739834C7AB44966EDCA521AE8736"/>
    <w:rsid w:val="00BE37A8"/>
  </w:style>
  <w:style w:type="paragraph" w:customStyle="1" w:styleId="78E8DD80BE1A38479BBDD9496B83FFA2">
    <w:name w:val="78E8DD80BE1A38479BBDD9496B83FFA2"/>
    <w:rsid w:val="00BE37A8"/>
  </w:style>
  <w:style w:type="paragraph" w:customStyle="1" w:styleId="08F8CC800CA68348886E2B28344D6687">
    <w:name w:val="08F8CC800CA68348886E2B28344D6687"/>
    <w:rsid w:val="00BE37A8"/>
  </w:style>
  <w:style w:type="paragraph" w:customStyle="1" w:styleId="88A461663D7D114A9321A3D2B4FE4BF7">
    <w:name w:val="88A461663D7D114A9321A3D2B4FE4BF7"/>
    <w:rsid w:val="00BE37A8"/>
  </w:style>
  <w:style w:type="paragraph" w:customStyle="1" w:styleId="21B6C4AFB5493645ADBC4898D78FF615">
    <w:name w:val="21B6C4AFB5493645ADBC4898D78FF615"/>
    <w:rsid w:val="00BE37A8"/>
  </w:style>
  <w:style w:type="paragraph" w:customStyle="1" w:styleId="FEDD70EF9EFBB146A2C16245D0FDACB1">
    <w:name w:val="FEDD70EF9EFBB146A2C16245D0FDACB1"/>
    <w:rsid w:val="00BE37A8"/>
  </w:style>
  <w:style w:type="paragraph" w:customStyle="1" w:styleId="592592FEA81618429DC76E980C7DD14B">
    <w:name w:val="592592FEA81618429DC76E980C7DD14B"/>
    <w:rsid w:val="00BE37A8"/>
  </w:style>
  <w:style w:type="paragraph" w:customStyle="1" w:styleId="856D7DB1482DC5408E46021CA628EB99">
    <w:name w:val="856D7DB1482DC5408E46021CA628EB99"/>
    <w:rsid w:val="00BE37A8"/>
  </w:style>
  <w:style w:type="paragraph" w:customStyle="1" w:styleId="1E0064C7854F924EA3CC8DA04AE33773">
    <w:name w:val="1E0064C7854F924EA3CC8DA04AE33773"/>
    <w:rsid w:val="00BE37A8"/>
  </w:style>
  <w:style w:type="paragraph" w:customStyle="1" w:styleId="C4B39CD8F7E9F641BF6CF46DA196085C">
    <w:name w:val="C4B39CD8F7E9F641BF6CF46DA196085C"/>
    <w:rsid w:val="00BE37A8"/>
  </w:style>
  <w:style w:type="paragraph" w:customStyle="1" w:styleId="8C87DD05A1E6884F87B058792EF72A7E">
    <w:name w:val="8C87DD05A1E6884F87B058792EF72A7E"/>
    <w:rsid w:val="00BE37A8"/>
  </w:style>
  <w:style w:type="paragraph" w:customStyle="1" w:styleId="706EC6BFF34EEC499D7AA7096F65BF7A">
    <w:name w:val="706EC6BFF34EEC499D7AA7096F65BF7A"/>
    <w:rsid w:val="00BE37A8"/>
  </w:style>
  <w:style w:type="paragraph" w:customStyle="1" w:styleId="B3FA7882DB212A4C85CC0681B65ED5F2">
    <w:name w:val="B3FA7882DB212A4C85CC0681B65ED5F2"/>
    <w:rsid w:val="00BE37A8"/>
  </w:style>
  <w:style w:type="paragraph" w:customStyle="1" w:styleId="8D2A1FC5338DED4FB640A5571C95B042">
    <w:name w:val="8D2A1FC5338DED4FB640A5571C95B042"/>
    <w:rsid w:val="00BE37A8"/>
  </w:style>
  <w:style w:type="paragraph" w:customStyle="1" w:styleId="04995640B179CD4CAB0D6E5C93B76BB9">
    <w:name w:val="04995640B179CD4CAB0D6E5C93B76BB9"/>
    <w:rsid w:val="00BE37A8"/>
  </w:style>
  <w:style w:type="paragraph" w:customStyle="1" w:styleId="31B5BF220452A945BC510F0AB3D4F438">
    <w:name w:val="31B5BF220452A945BC510F0AB3D4F438"/>
    <w:rsid w:val="00BE37A8"/>
  </w:style>
  <w:style w:type="paragraph" w:customStyle="1" w:styleId="8BBC7A04286ADC44B4DC8FB88AE2B275">
    <w:name w:val="8BBC7A04286ADC44B4DC8FB88AE2B275"/>
    <w:rsid w:val="00BE37A8"/>
  </w:style>
  <w:style w:type="paragraph" w:customStyle="1" w:styleId="325DC60A2FFA174EA789296DF88648D4">
    <w:name w:val="325DC60A2FFA174EA789296DF88648D4"/>
    <w:rsid w:val="00BE37A8"/>
  </w:style>
  <w:style w:type="paragraph" w:customStyle="1" w:styleId="B1BBA7BB049A1F44A34458E77D82B149">
    <w:name w:val="B1BBA7BB049A1F44A34458E77D82B149"/>
    <w:rsid w:val="00BE37A8"/>
  </w:style>
  <w:style w:type="paragraph" w:customStyle="1" w:styleId="B26C2969260ABB4D8C918929F375EF7B">
    <w:name w:val="B26C2969260ABB4D8C918929F375EF7B"/>
    <w:rsid w:val="00BE37A8"/>
  </w:style>
  <w:style w:type="paragraph" w:customStyle="1" w:styleId="F0C8917D196F764FAE6BEE0B71C68CCE">
    <w:name w:val="F0C8917D196F764FAE6BEE0B71C68CCE"/>
    <w:rsid w:val="00BE37A8"/>
  </w:style>
  <w:style w:type="paragraph" w:customStyle="1" w:styleId="0020CC916886FF44837F2F39A2A6BDA1">
    <w:name w:val="0020CC916886FF44837F2F39A2A6BDA1"/>
    <w:rsid w:val="00BE37A8"/>
  </w:style>
  <w:style w:type="paragraph" w:customStyle="1" w:styleId="E3670CE3778D804C8A577EC732581293">
    <w:name w:val="E3670CE3778D804C8A577EC732581293"/>
    <w:rsid w:val="00BE37A8"/>
  </w:style>
  <w:style w:type="paragraph" w:customStyle="1" w:styleId="76924836D087624FB9FF4D4894CF8176">
    <w:name w:val="76924836D087624FB9FF4D4894CF8176"/>
    <w:rsid w:val="00BE37A8"/>
  </w:style>
  <w:style w:type="paragraph" w:customStyle="1" w:styleId="FC2708A42FD6BE42B915B5BD98C073B6">
    <w:name w:val="FC2708A42FD6BE42B915B5BD98C073B6"/>
    <w:rsid w:val="00BE37A8"/>
  </w:style>
  <w:style w:type="paragraph" w:customStyle="1" w:styleId="1148AB1F2FD3B743BD14166CCB4270A1">
    <w:name w:val="1148AB1F2FD3B743BD14166CCB4270A1"/>
    <w:rsid w:val="00BE37A8"/>
  </w:style>
  <w:style w:type="paragraph" w:customStyle="1" w:styleId="C46F664FE8FFAC429708FED533348931">
    <w:name w:val="C46F664FE8FFAC429708FED533348931"/>
    <w:rsid w:val="00BE37A8"/>
  </w:style>
  <w:style w:type="paragraph" w:customStyle="1" w:styleId="20352D9A426A0243B2332B62E0C27E6E">
    <w:name w:val="20352D9A426A0243B2332B62E0C27E6E"/>
    <w:rsid w:val="00BE37A8"/>
  </w:style>
  <w:style w:type="paragraph" w:customStyle="1" w:styleId="2EFCE32B1BE5384386D6B885F12A846A">
    <w:name w:val="2EFCE32B1BE5384386D6B885F12A846A"/>
    <w:rsid w:val="00BE37A8"/>
  </w:style>
  <w:style w:type="paragraph" w:customStyle="1" w:styleId="F7157F8E255A6B4BBA56AC598A0FB76B">
    <w:name w:val="F7157F8E255A6B4BBA56AC598A0FB76B"/>
    <w:rsid w:val="00BE37A8"/>
  </w:style>
  <w:style w:type="paragraph" w:customStyle="1" w:styleId="2DB8DB59E43DB040B0755DEC377A33F5">
    <w:name w:val="2DB8DB59E43DB040B0755DEC377A33F5"/>
    <w:rsid w:val="00BE37A8"/>
  </w:style>
  <w:style w:type="paragraph" w:customStyle="1" w:styleId="D67E45AFD6BEB34AB9799F52AB517650">
    <w:name w:val="D67E45AFD6BEB34AB9799F52AB517650"/>
    <w:rsid w:val="00BE37A8"/>
  </w:style>
  <w:style w:type="paragraph" w:customStyle="1" w:styleId="2E885463119D694890C82ADEF7800E11">
    <w:name w:val="2E885463119D694890C82ADEF7800E11"/>
    <w:rsid w:val="00BE37A8"/>
  </w:style>
  <w:style w:type="paragraph" w:customStyle="1" w:styleId="215E41DFE3694141A72E40CFB306E5CA">
    <w:name w:val="215E41DFE3694141A72E40CFB306E5CA"/>
    <w:rsid w:val="00BE37A8"/>
  </w:style>
  <w:style w:type="paragraph" w:customStyle="1" w:styleId="B4747026156E594B829296B5DDB3AB25">
    <w:name w:val="B4747026156E594B829296B5DDB3AB25"/>
    <w:rsid w:val="00BE37A8"/>
  </w:style>
  <w:style w:type="paragraph" w:customStyle="1" w:styleId="B0B91692DB307B429D24913F60E93F3B">
    <w:name w:val="B0B91692DB307B429D24913F60E93F3B"/>
    <w:rsid w:val="00BE37A8"/>
  </w:style>
  <w:style w:type="paragraph" w:customStyle="1" w:styleId="1C447FD8D486A24C9AB231737060E7DD">
    <w:name w:val="1C447FD8D486A24C9AB231737060E7DD"/>
    <w:rsid w:val="00BE37A8"/>
  </w:style>
  <w:style w:type="paragraph" w:customStyle="1" w:styleId="96D0D896568F4942B97D4588B1999B53">
    <w:name w:val="96D0D896568F4942B97D4588B1999B53"/>
    <w:rsid w:val="00BE37A8"/>
  </w:style>
  <w:style w:type="paragraph" w:customStyle="1" w:styleId="03976F3F70685141955435D867565D09">
    <w:name w:val="03976F3F70685141955435D867565D09"/>
    <w:rsid w:val="00BE37A8"/>
  </w:style>
  <w:style w:type="paragraph" w:customStyle="1" w:styleId="D4A4178A2712224FBD455E027F4BC685">
    <w:name w:val="D4A4178A2712224FBD455E027F4BC685"/>
    <w:rsid w:val="00BE37A8"/>
  </w:style>
  <w:style w:type="paragraph" w:customStyle="1" w:styleId="F6147CFD6A50374CB27B8230F93E1344">
    <w:name w:val="F6147CFD6A50374CB27B8230F93E1344"/>
    <w:rsid w:val="00BE37A8"/>
  </w:style>
  <w:style w:type="paragraph" w:customStyle="1" w:styleId="9C5C95B9411AE14C9EC568032FB5158C">
    <w:name w:val="9C5C95B9411AE14C9EC568032FB5158C"/>
    <w:rsid w:val="00BE37A8"/>
  </w:style>
  <w:style w:type="paragraph" w:customStyle="1" w:styleId="4EE827BB23C9FF4B97310A6B523E704D">
    <w:name w:val="4EE827BB23C9FF4B97310A6B523E704D"/>
    <w:rsid w:val="00BE37A8"/>
  </w:style>
  <w:style w:type="paragraph" w:customStyle="1" w:styleId="06FACDFAE9B4D34CA1ABFA4F601C8499">
    <w:name w:val="06FACDFAE9B4D34CA1ABFA4F601C8499"/>
    <w:rsid w:val="00BE37A8"/>
  </w:style>
  <w:style w:type="paragraph" w:customStyle="1" w:styleId="24949870745CF54CAEFC716285D27C55">
    <w:name w:val="24949870745CF54CAEFC716285D27C55"/>
    <w:rsid w:val="00BE37A8"/>
  </w:style>
  <w:style w:type="paragraph" w:customStyle="1" w:styleId="DBBB0E94619F6546A6CB2B5263EE49DE">
    <w:name w:val="DBBB0E94619F6546A6CB2B5263EE49DE"/>
    <w:rsid w:val="00BE37A8"/>
  </w:style>
  <w:style w:type="paragraph" w:customStyle="1" w:styleId="D298C497F40B684391E655A8C3D1D596">
    <w:name w:val="D298C497F40B684391E655A8C3D1D596"/>
    <w:rsid w:val="00BE37A8"/>
  </w:style>
  <w:style w:type="paragraph" w:customStyle="1" w:styleId="06F15F77E5E4834E9F5A46A9858BFE59">
    <w:name w:val="06F15F77E5E4834E9F5A46A9858BFE59"/>
    <w:rsid w:val="00BE37A8"/>
  </w:style>
  <w:style w:type="paragraph" w:customStyle="1" w:styleId="1C4B5520D76E514F8FD0EA486568A7D7">
    <w:name w:val="1C4B5520D76E514F8FD0EA486568A7D7"/>
    <w:rsid w:val="00BE37A8"/>
  </w:style>
  <w:style w:type="paragraph" w:customStyle="1" w:styleId="E5B925DCFF961A449EFDC8183ABF0F6C">
    <w:name w:val="E5B925DCFF961A449EFDC8183ABF0F6C"/>
    <w:rsid w:val="00BE37A8"/>
  </w:style>
  <w:style w:type="paragraph" w:customStyle="1" w:styleId="FAF9B4B0E7324547877057F6AD6ABB42">
    <w:name w:val="FAF9B4B0E7324547877057F6AD6ABB42"/>
    <w:rsid w:val="00BE37A8"/>
  </w:style>
  <w:style w:type="paragraph" w:customStyle="1" w:styleId="535276CC86071546A7270B8A9B33C441">
    <w:name w:val="535276CC86071546A7270B8A9B33C441"/>
    <w:rsid w:val="00BE37A8"/>
  </w:style>
  <w:style w:type="paragraph" w:customStyle="1" w:styleId="0AFC89DD75358F43B57E0F79D4FACCDF">
    <w:name w:val="0AFC89DD75358F43B57E0F79D4FACCDF"/>
    <w:rsid w:val="00BE37A8"/>
  </w:style>
  <w:style w:type="paragraph" w:customStyle="1" w:styleId="0A85EEBE7FB58F449E8513DF0D7D5198">
    <w:name w:val="0A85EEBE7FB58F449E8513DF0D7D5198"/>
    <w:rsid w:val="00BE37A8"/>
  </w:style>
  <w:style w:type="paragraph" w:customStyle="1" w:styleId="128625E81D6E7D4F8E7AB06D7FB6F3FF">
    <w:name w:val="128625E81D6E7D4F8E7AB06D7FB6F3FF"/>
    <w:rsid w:val="00BE37A8"/>
  </w:style>
  <w:style w:type="paragraph" w:customStyle="1" w:styleId="1F79C82E3A69484FBE1F86FBCF99B47A">
    <w:name w:val="1F79C82E3A69484FBE1F86FBCF99B47A"/>
    <w:rsid w:val="00BE37A8"/>
  </w:style>
  <w:style w:type="paragraph" w:customStyle="1" w:styleId="4436F07403CAF64FB9420DCCEDC86E7A">
    <w:name w:val="4436F07403CAF64FB9420DCCEDC86E7A"/>
    <w:rsid w:val="00BE37A8"/>
  </w:style>
  <w:style w:type="paragraph" w:customStyle="1" w:styleId="DCB90C671EB38B41A3601812ECAF2BB6">
    <w:name w:val="DCB90C671EB38B41A3601812ECAF2BB6"/>
    <w:rsid w:val="00BE37A8"/>
  </w:style>
  <w:style w:type="paragraph" w:customStyle="1" w:styleId="DB8E44E94363914CA1CEB1D11C0D755F">
    <w:name w:val="DB8E44E94363914CA1CEB1D11C0D755F"/>
    <w:rsid w:val="00BE37A8"/>
  </w:style>
  <w:style w:type="paragraph" w:customStyle="1" w:styleId="3DB06DC9AFDA35429D236C2EB977553B">
    <w:name w:val="3DB06DC9AFDA35429D236C2EB977553B"/>
    <w:rsid w:val="00BE37A8"/>
  </w:style>
  <w:style w:type="paragraph" w:customStyle="1" w:styleId="4E2B57359BEBB240AF3AA0C1EFBD37A5">
    <w:name w:val="4E2B57359BEBB240AF3AA0C1EFBD37A5"/>
    <w:rsid w:val="00BE37A8"/>
  </w:style>
  <w:style w:type="paragraph" w:customStyle="1" w:styleId="4E5DAF2FB08050499F8049478C340CAD">
    <w:name w:val="4E5DAF2FB08050499F8049478C340CAD"/>
    <w:rsid w:val="00BE37A8"/>
  </w:style>
  <w:style w:type="paragraph" w:customStyle="1" w:styleId="5CF59BE69CD0CE4687A6225DEC64D1FA">
    <w:name w:val="5CF59BE69CD0CE4687A6225DEC64D1FA"/>
    <w:rsid w:val="00BE37A8"/>
  </w:style>
  <w:style w:type="paragraph" w:customStyle="1" w:styleId="C63EBAA57A55AD4ABED7A73F5D16D43A">
    <w:name w:val="C63EBAA57A55AD4ABED7A73F5D16D43A"/>
    <w:rsid w:val="00BE37A8"/>
  </w:style>
  <w:style w:type="paragraph" w:customStyle="1" w:styleId="2372D52ADD66FC4AA48A20C4E577E75C">
    <w:name w:val="2372D52ADD66FC4AA48A20C4E577E75C"/>
    <w:rsid w:val="00BE37A8"/>
  </w:style>
  <w:style w:type="paragraph" w:customStyle="1" w:styleId="56F5D1C20336BE4A82A5403714B55124">
    <w:name w:val="56F5D1C20336BE4A82A5403714B55124"/>
    <w:rsid w:val="00BE37A8"/>
  </w:style>
  <w:style w:type="paragraph" w:customStyle="1" w:styleId="59BBD8D39B3EE44FB6BFB4A07797C646">
    <w:name w:val="59BBD8D39B3EE44FB6BFB4A07797C646"/>
    <w:rsid w:val="00BE37A8"/>
  </w:style>
  <w:style w:type="paragraph" w:customStyle="1" w:styleId="BCB9F1A9E1EF5944AA1F3A7330CA9FA5">
    <w:name w:val="BCB9F1A9E1EF5944AA1F3A7330CA9FA5"/>
    <w:rsid w:val="00BE37A8"/>
  </w:style>
  <w:style w:type="paragraph" w:customStyle="1" w:styleId="3EE767580C40BB4F98A19077E35CFAED">
    <w:name w:val="3EE767580C40BB4F98A19077E35CFAED"/>
    <w:rsid w:val="00BE37A8"/>
  </w:style>
  <w:style w:type="paragraph" w:customStyle="1" w:styleId="6FB2EEEF3E3F9B46ABA072AD818702E8">
    <w:name w:val="6FB2EEEF3E3F9B46ABA072AD818702E8"/>
    <w:rsid w:val="00BE37A8"/>
  </w:style>
  <w:style w:type="paragraph" w:customStyle="1" w:styleId="DEF32285E411054684C6750BE6D87919">
    <w:name w:val="DEF32285E411054684C6750BE6D87919"/>
    <w:rsid w:val="00BE37A8"/>
  </w:style>
  <w:style w:type="paragraph" w:customStyle="1" w:styleId="FC21A9377D4C334B958ECDD4BFFB76A9">
    <w:name w:val="FC21A9377D4C334B958ECDD4BFFB76A9"/>
    <w:rsid w:val="00BE37A8"/>
  </w:style>
  <w:style w:type="paragraph" w:customStyle="1" w:styleId="EE0BBC243C6D0B49BB85C7B055EEB11B">
    <w:name w:val="EE0BBC243C6D0B49BB85C7B055EEB11B"/>
    <w:rsid w:val="00BE37A8"/>
  </w:style>
  <w:style w:type="paragraph" w:customStyle="1" w:styleId="3344A4FC673C564092A1BBEA81B0D7C2">
    <w:name w:val="3344A4FC673C564092A1BBEA81B0D7C2"/>
    <w:rsid w:val="00BE37A8"/>
  </w:style>
  <w:style w:type="paragraph" w:customStyle="1" w:styleId="27FBE2C0DC460B489D2BAD46BDFB1A84">
    <w:name w:val="27FBE2C0DC460B489D2BAD46BDFB1A84"/>
    <w:rsid w:val="00BE37A8"/>
  </w:style>
  <w:style w:type="paragraph" w:customStyle="1" w:styleId="D7340C60C6F30C488640C9AC52298193">
    <w:name w:val="D7340C60C6F30C488640C9AC52298193"/>
    <w:rsid w:val="00BE37A8"/>
  </w:style>
  <w:style w:type="paragraph" w:customStyle="1" w:styleId="3F5DCDC58E573A43B1356AC9202A2E5B">
    <w:name w:val="3F5DCDC58E573A43B1356AC9202A2E5B"/>
    <w:rsid w:val="00BE37A8"/>
  </w:style>
  <w:style w:type="paragraph" w:customStyle="1" w:styleId="8C416CA5257AC44A9CC8F4DD00015109">
    <w:name w:val="8C416CA5257AC44A9CC8F4DD00015109"/>
    <w:rsid w:val="00BE37A8"/>
  </w:style>
  <w:style w:type="paragraph" w:customStyle="1" w:styleId="C4A4D7748CC61144847FB36EAC18B6A8">
    <w:name w:val="C4A4D7748CC61144847FB36EAC18B6A8"/>
    <w:rsid w:val="00BE37A8"/>
  </w:style>
  <w:style w:type="paragraph" w:customStyle="1" w:styleId="D1F0590CA9FBF14C9694BB5B6FB9CA9C">
    <w:name w:val="D1F0590CA9FBF14C9694BB5B6FB9CA9C"/>
    <w:rsid w:val="00BE37A8"/>
  </w:style>
  <w:style w:type="paragraph" w:customStyle="1" w:styleId="353FDDCB7B993E4CA24E865CBB08F3C2">
    <w:name w:val="353FDDCB7B993E4CA24E865CBB08F3C2"/>
    <w:rsid w:val="00BE37A8"/>
  </w:style>
  <w:style w:type="paragraph" w:customStyle="1" w:styleId="1DC175747A83E541B958367375655497">
    <w:name w:val="1DC175747A83E541B958367375655497"/>
    <w:rsid w:val="00BE37A8"/>
  </w:style>
  <w:style w:type="paragraph" w:customStyle="1" w:styleId="0D79E41C781E884DA99A0C869813CCD5">
    <w:name w:val="0D79E41C781E884DA99A0C869813CCD5"/>
    <w:rsid w:val="00BE37A8"/>
  </w:style>
  <w:style w:type="paragraph" w:customStyle="1" w:styleId="F7606028EBDE7F40B9D3018753FFB144">
    <w:name w:val="F7606028EBDE7F40B9D3018753FFB144"/>
    <w:rsid w:val="00BE37A8"/>
  </w:style>
  <w:style w:type="paragraph" w:customStyle="1" w:styleId="B10B2796BC6FDE478410D5A028140F7F">
    <w:name w:val="B10B2796BC6FDE478410D5A028140F7F"/>
    <w:rsid w:val="00BE37A8"/>
  </w:style>
  <w:style w:type="paragraph" w:customStyle="1" w:styleId="7226E78F0821434FBAE8C8CBB5888CF7">
    <w:name w:val="7226E78F0821434FBAE8C8CBB5888CF7"/>
    <w:rsid w:val="00BE37A8"/>
  </w:style>
  <w:style w:type="paragraph" w:customStyle="1" w:styleId="CF424A01DB89DA4FA83EF7D16E76FC9C">
    <w:name w:val="CF424A01DB89DA4FA83EF7D16E76FC9C"/>
    <w:rsid w:val="00BE37A8"/>
  </w:style>
  <w:style w:type="paragraph" w:customStyle="1" w:styleId="07E377E9393DE445BC5ABDF117B69AAF">
    <w:name w:val="07E377E9393DE445BC5ABDF117B69AAF"/>
    <w:rsid w:val="00BE37A8"/>
  </w:style>
  <w:style w:type="paragraph" w:customStyle="1" w:styleId="3E207873E469414787D0B1F684683F84">
    <w:name w:val="3E207873E469414787D0B1F684683F84"/>
    <w:rsid w:val="00BE37A8"/>
  </w:style>
  <w:style w:type="paragraph" w:customStyle="1" w:styleId="53089B71AF1C0345AD83626AC897EAA3">
    <w:name w:val="53089B71AF1C0345AD83626AC897EAA3"/>
    <w:rsid w:val="00BE37A8"/>
  </w:style>
  <w:style w:type="paragraph" w:customStyle="1" w:styleId="C84E8BD28DD9D94387C171D9F25C1548">
    <w:name w:val="C84E8BD28DD9D94387C171D9F25C1548"/>
    <w:rsid w:val="00BE37A8"/>
  </w:style>
  <w:style w:type="paragraph" w:customStyle="1" w:styleId="6ED1CCD2C5B0464AA46E13A96DAD9B6D">
    <w:name w:val="6ED1CCD2C5B0464AA46E13A96DAD9B6D"/>
    <w:rsid w:val="00BE37A8"/>
  </w:style>
  <w:style w:type="paragraph" w:customStyle="1" w:styleId="2AA66E556FD6614B8D29CC115526523E">
    <w:name w:val="2AA66E556FD6614B8D29CC115526523E"/>
    <w:rsid w:val="00BE37A8"/>
  </w:style>
  <w:style w:type="paragraph" w:customStyle="1" w:styleId="0B4868BD808AB34CB9364CCB18E6E584">
    <w:name w:val="0B4868BD808AB34CB9364CCB18E6E584"/>
    <w:rsid w:val="00BE37A8"/>
  </w:style>
  <w:style w:type="paragraph" w:customStyle="1" w:styleId="1A7298F84AAD1F42B51EABB5B6D2D415">
    <w:name w:val="1A7298F84AAD1F42B51EABB5B6D2D415"/>
    <w:rsid w:val="00BE37A8"/>
  </w:style>
  <w:style w:type="paragraph" w:customStyle="1" w:styleId="0DC52B7E732AAE4A99ADE7BEEFAECA61">
    <w:name w:val="0DC52B7E732AAE4A99ADE7BEEFAECA61"/>
    <w:rsid w:val="00BE37A8"/>
  </w:style>
  <w:style w:type="paragraph" w:customStyle="1" w:styleId="B3E272A1B322BC4F946F582CDCB25220">
    <w:name w:val="B3E272A1B322BC4F946F582CDCB25220"/>
    <w:rsid w:val="00BE37A8"/>
  </w:style>
  <w:style w:type="paragraph" w:customStyle="1" w:styleId="04FFA896A4BFBF488A2E745AEDC98BB8">
    <w:name w:val="04FFA896A4BFBF488A2E745AEDC98BB8"/>
    <w:rsid w:val="00BE37A8"/>
  </w:style>
  <w:style w:type="paragraph" w:customStyle="1" w:styleId="CFA0DD4AA9D8FE44BBB79B23C2DC5304">
    <w:name w:val="CFA0DD4AA9D8FE44BBB79B23C2DC5304"/>
    <w:rsid w:val="00BE37A8"/>
  </w:style>
  <w:style w:type="paragraph" w:customStyle="1" w:styleId="CC1B31C180CB7D4E81A5CF0C51A4AE7A">
    <w:name w:val="CC1B31C180CB7D4E81A5CF0C51A4AE7A"/>
    <w:rsid w:val="00BE37A8"/>
  </w:style>
  <w:style w:type="paragraph" w:customStyle="1" w:styleId="AF8F001030D7024BBF62E12288735634">
    <w:name w:val="AF8F001030D7024BBF62E12288735634"/>
    <w:rsid w:val="00BE37A8"/>
  </w:style>
  <w:style w:type="paragraph" w:customStyle="1" w:styleId="7C5234C2BF912749A840C4A9EBB06CDF">
    <w:name w:val="7C5234C2BF912749A840C4A9EBB06CDF"/>
    <w:rsid w:val="00BE37A8"/>
  </w:style>
  <w:style w:type="paragraph" w:customStyle="1" w:styleId="D3A21EE3FE4CF74CADBDE7D8736F52B3">
    <w:name w:val="D3A21EE3FE4CF74CADBDE7D8736F52B3"/>
    <w:rsid w:val="00BE37A8"/>
  </w:style>
  <w:style w:type="paragraph" w:customStyle="1" w:styleId="B049E78CB0838E41B027665A07774572">
    <w:name w:val="B049E78CB0838E41B027665A07774572"/>
    <w:rsid w:val="00BE37A8"/>
  </w:style>
  <w:style w:type="paragraph" w:customStyle="1" w:styleId="38E54F8F80DC124488CCE1C3F5745162">
    <w:name w:val="38E54F8F80DC124488CCE1C3F5745162"/>
    <w:rsid w:val="00BE37A8"/>
  </w:style>
  <w:style w:type="paragraph" w:customStyle="1" w:styleId="3F3F69E416E9954C9A1DC5D70F262478">
    <w:name w:val="3F3F69E416E9954C9A1DC5D70F262478"/>
    <w:rsid w:val="00BE37A8"/>
  </w:style>
  <w:style w:type="paragraph" w:customStyle="1" w:styleId="B6E3CFC4F8D1244999A7942423D70776">
    <w:name w:val="B6E3CFC4F8D1244999A7942423D70776"/>
    <w:rsid w:val="00BE37A8"/>
  </w:style>
  <w:style w:type="paragraph" w:customStyle="1" w:styleId="49D4EF26ACA0624A9915D2C360E00EA6">
    <w:name w:val="49D4EF26ACA0624A9915D2C360E00EA6"/>
    <w:rsid w:val="00BE37A8"/>
  </w:style>
  <w:style w:type="paragraph" w:customStyle="1" w:styleId="0DEB7541ED5CE54E981249EDB2E00D2C">
    <w:name w:val="0DEB7541ED5CE54E981249EDB2E00D2C"/>
    <w:rsid w:val="00BE37A8"/>
  </w:style>
  <w:style w:type="paragraph" w:customStyle="1" w:styleId="2CAD5BC944F1264389DA32398831DB21">
    <w:name w:val="2CAD5BC944F1264389DA32398831DB21"/>
    <w:rsid w:val="00BE37A8"/>
  </w:style>
  <w:style w:type="paragraph" w:customStyle="1" w:styleId="79DDFD5EADCC7643B82786C2C3D4BD34">
    <w:name w:val="79DDFD5EADCC7643B82786C2C3D4BD34"/>
    <w:rsid w:val="00BE37A8"/>
  </w:style>
  <w:style w:type="paragraph" w:customStyle="1" w:styleId="81AAFAFD7DC303448FED9F4C5B93D6F1">
    <w:name w:val="81AAFAFD7DC303448FED9F4C5B93D6F1"/>
    <w:rsid w:val="00BE37A8"/>
  </w:style>
  <w:style w:type="paragraph" w:customStyle="1" w:styleId="0DD6572EDA9EA64D8AD3DF28CFCB10CC">
    <w:name w:val="0DD6572EDA9EA64D8AD3DF28CFCB10CC"/>
    <w:rsid w:val="00BE37A8"/>
  </w:style>
  <w:style w:type="paragraph" w:customStyle="1" w:styleId="FC1FC709DAE91E489D0A57F0FF276D85">
    <w:name w:val="FC1FC709DAE91E489D0A57F0FF276D85"/>
    <w:rsid w:val="00BE37A8"/>
  </w:style>
  <w:style w:type="paragraph" w:customStyle="1" w:styleId="2933AF3121307545BD607FD469706FE0">
    <w:name w:val="2933AF3121307545BD607FD469706FE0"/>
    <w:rsid w:val="00BE37A8"/>
  </w:style>
  <w:style w:type="paragraph" w:customStyle="1" w:styleId="B1CC3220660D7D4887E5CA27A27DC551">
    <w:name w:val="B1CC3220660D7D4887E5CA27A27DC551"/>
    <w:rsid w:val="00BE37A8"/>
  </w:style>
  <w:style w:type="paragraph" w:customStyle="1" w:styleId="9C0C8A452FA89749A5BA42829B4733C5">
    <w:name w:val="9C0C8A452FA89749A5BA42829B4733C5"/>
    <w:rsid w:val="00BE37A8"/>
  </w:style>
  <w:style w:type="paragraph" w:customStyle="1" w:styleId="2EDA608ACC10734FBD499FEB83BA4F79">
    <w:name w:val="2EDA608ACC10734FBD499FEB83BA4F79"/>
    <w:rsid w:val="00BE37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9315C-9709-4256-AD22-BC0CD4F98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ime i prezime_MOJ DNEVNIK</Template>
  <TotalTime>1</TotalTime>
  <Pages>79</Pages>
  <Words>2252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marijavajdec@gmail.com</dc:creator>
  <cp:keywords/>
  <dc:description/>
  <cp:lastModifiedBy>User</cp:lastModifiedBy>
  <cp:revision>3</cp:revision>
  <dcterms:created xsi:type="dcterms:W3CDTF">2020-04-13T20:13:00Z</dcterms:created>
  <dcterms:modified xsi:type="dcterms:W3CDTF">2020-04-14T09:33:00Z</dcterms:modified>
</cp:coreProperties>
</file>